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D54EA3" w14:textId="4992D580" w:rsidR="001E501D" w:rsidRPr="00F00D23" w:rsidRDefault="0055578F" w:rsidP="00F00D23">
      <w:pPr>
        <w:pStyle w:val="Title"/>
      </w:pPr>
      <w:r w:rsidRPr="00F00D23">
        <w:rPr>
          <w:noProof/>
        </w:rPr>
        <mc:AlternateContent>
          <mc:Choice Requires="wps">
            <w:drawing>
              <wp:anchor distT="45720" distB="45720" distL="114300" distR="114300" simplePos="0" relativeHeight="251673600" behindDoc="0" locked="1" layoutInCell="1" allowOverlap="1" wp14:anchorId="498432F9" wp14:editId="469FE9FD">
                <wp:simplePos x="0" y="0"/>
                <wp:positionH relativeFrom="page">
                  <wp:posOffset>5585460</wp:posOffset>
                </wp:positionH>
                <wp:positionV relativeFrom="page">
                  <wp:posOffset>403860</wp:posOffset>
                </wp:positionV>
                <wp:extent cx="2019300" cy="1181100"/>
                <wp:effectExtent l="0" t="0" r="0" b="0"/>
                <wp:wrapSquare wrapText="bothSides"/>
                <wp:docPr id="1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9300" cy="1181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F6F242" w14:textId="77777777" w:rsidR="00DE3C1A" w:rsidRDefault="00DE3C1A" w:rsidP="00862E37">
                            <w:pPr>
                              <w:pStyle w:val="Contactinfo"/>
                            </w:pPr>
                            <w:r>
                              <w:t>616-405-4242</w:t>
                            </w:r>
                          </w:p>
                          <w:p w14:paraId="773F64A6" w14:textId="5C639856" w:rsidR="00F00D23" w:rsidRPr="00862E37" w:rsidRDefault="00DE3C1A" w:rsidP="00862E37">
                            <w:pPr>
                              <w:pStyle w:val="Contactinfo"/>
                            </w:pPr>
                            <w:r>
                              <w:t>Lewiscn19@gmail.com</w:t>
                            </w:r>
                          </w:p>
                          <w:p w14:paraId="560523A6" w14:textId="1D43001D" w:rsidR="00F00D23" w:rsidRPr="00862E37" w:rsidRDefault="00DE3C1A" w:rsidP="00862E37">
                            <w:pPr>
                              <w:pStyle w:val="Contactinfo"/>
                            </w:pPr>
                            <w:r>
                              <w:t>Portland, OR</w:t>
                            </w:r>
                            <w:r w:rsidR="00F00D23" w:rsidRPr="00862E37">
                              <w:t xml:space="preserve"> </w:t>
                            </w:r>
                          </w:p>
                          <w:p w14:paraId="329203CC" w14:textId="50F37695" w:rsidR="00DE3C1A" w:rsidRPr="00DE3C1A" w:rsidRDefault="00DE3C1A" w:rsidP="00DE3C1A">
                            <w:pPr>
                              <w:pStyle w:val="Contactinfo"/>
                            </w:pPr>
                            <w:hyperlink r:id="rId11" w:history="1">
                              <w:r w:rsidRPr="00DE3C1A">
                                <w:rPr>
                                  <w:rStyle w:val="Hyperlink"/>
                                </w:rPr>
                                <w:t>https://www.linkedin.com/in/</w:t>
                              </w:r>
                              <w:r w:rsidRPr="00896B8C">
                                <w:rPr>
                                  <w:rStyle w:val="Hyperlink"/>
                                </w:rPr>
                                <w:t xml:space="preserve"> </w:t>
                              </w:r>
                              <w:r w:rsidRPr="00DE3C1A">
                                <w:rPr>
                                  <w:rStyle w:val="Hyperlink"/>
                                </w:rPr>
                                <w:t>crystal-lewis-4a009844</w:t>
                              </w:r>
                            </w:hyperlink>
                          </w:p>
                          <w:p w14:paraId="1E356E26" w14:textId="2E680FAF" w:rsidR="0055578F" w:rsidRPr="00862E37" w:rsidRDefault="0055578F" w:rsidP="00862E37">
                            <w:pPr>
                              <w:pStyle w:val="Contactinfo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98432F9" id="_x0000_t202" coordsize="21600,21600" o:spt="202" path="m,l,21600r21600,l21600,xe">
                <v:stroke joinstyle="miter"/>
                <v:path gradientshapeok="t" o:connecttype="rect"/>
              </v:shapetype>
              <v:shape id="Text Box 15" o:spid="_x0000_s1026" type="#_x0000_t202" style="position:absolute;left:0;text-align:left;margin-left:439.8pt;margin-top:31.8pt;width:159pt;height:93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" filled="f" stroked="f">
                <v:textbox>
                  <w:txbxContent>
                    <w:p w14:paraId="7BF6F242" w14:textId="77777777" w:rsidR="00DE3C1A" w:rsidRDefault="00DE3C1A" w:rsidP="00862E37">
                      <w:pPr>
                        <w:pStyle w:val="Contactinfo"/>
                      </w:pPr>
                      <w:r>
                        <w:t>616-405-4242</w:t>
                      </w:r>
                    </w:p>
                    <w:p w14:paraId="773F64A6" w14:textId="5C639856" w:rsidR="00F00D23" w:rsidRPr="00862E37" w:rsidRDefault="00DE3C1A" w:rsidP="00862E37">
                      <w:pPr>
                        <w:pStyle w:val="Contactinfo"/>
                      </w:pPr>
                      <w:r>
                        <w:t>Lewiscn19@gmail.com</w:t>
                      </w:r>
                    </w:p>
                    <w:p w14:paraId="560523A6" w14:textId="1D43001D" w:rsidR="00F00D23" w:rsidRPr="00862E37" w:rsidRDefault="00DE3C1A" w:rsidP="00862E37">
                      <w:pPr>
                        <w:pStyle w:val="Contactinfo"/>
                      </w:pPr>
                      <w:r>
                        <w:t>Portland, OR</w:t>
                      </w:r>
                      <w:r w:rsidR="00F00D23" w:rsidRPr="00862E37">
                        <w:t xml:space="preserve"> </w:t>
                      </w:r>
                    </w:p>
                    <w:p w14:paraId="329203CC" w14:textId="50F37695" w:rsidR="00DE3C1A" w:rsidRPr="00DE3C1A" w:rsidRDefault="00DE3C1A" w:rsidP="00DE3C1A">
                      <w:pPr>
                        <w:pStyle w:val="Contactinfo"/>
                      </w:pPr>
                      <w:hyperlink r:id="rId12" w:history="1">
                        <w:r w:rsidRPr="00DE3C1A">
                          <w:rPr>
                            <w:rStyle w:val="Hyperlink"/>
                          </w:rPr>
                          <w:t>https://www.linkedin.com/in/</w:t>
                        </w:r>
                        <w:r w:rsidRPr="00896B8C">
                          <w:rPr>
                            <w:rStyle w:val="Hyperlink"/>
                          </w:rPr>
                          <w:t xml:space="preserve"> </w:t>
                        </w:r>
                        <w:r w:rsidRPr="00DE3C1A">
                          <w:rPr>
                            <w:rStyle w:val="Hyperlink"/>
                          </w:rPr>
                          <w:t>crystal-lewis-4a009844</w:t>
                        </w:r>
                      </w:hyperlink>
                    </w:p>
                    <w:p w14:paraId="1E356E26" w14:textId="2E680FAF" w:rsidR="0055578F" w:rsidRPr="00862E37" w:rsidRDefault="0055578F" w:rsidP="00862E37">
                      <w:pPr>
                        <w:pStyle w:val="Contactinfo"/>
                      </w:pPr>
                    </w:p>
                  </w:txbxContent>
                </v:textbox>
                <w10:wrap type="square" anchorx="page" anchory="page"/>
                <w10:anchorlock/>
              </v:shape>
            </w:pict>
          </mc:Fallback>
        </mc:AlternateContent>
      </w:r>
      <w:r w:rsidRPr="00F00D23">
        <w:rPr>
          <w:noProof/>
        </w:rPr>
        <mc:AlternateContent>
          <mc:Choice Requires="wpg">
            <w:drawing>
              <wp:anchor distT="0" distB="0" distL="114300" distR="114300" simplePos="0" relativeHeight="251674624" behindDoc="0" locked="1" layoutInCell="1" allowOverlap="1" wp14:anchorId="0FC9A7B2" wp14:editId="463319D3">
                <wp:simplePos x="0" y="0"/>
                <wp:positionH relativeFrom="page">
                  <wp:posOffset>5387975</wp:posOffset>
                </wp:positionH>
                <wp:positionV relativeFrom="page">
                  <wp:posOffset>457200</wp:posOffset>
                </wp:positionV>
                <wp:extent cx="164465" cy="795655"/>
                <wp:effectExtent l="0" t="0" r="6985" b="4445"/>
                <wp:wrapSquare wrapText="bothSides"/>
                <wp:docPr id="11" name="Group 11" descr="Group of contact info icons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4465" cy="795655"/>
                          <a:chOff x="0" y="0"/>
                          <a:chExt cx="162560" cy="796825"/>
                        </a:xfrm>
                        <a:solidFill>
                          <a:schemeClr val="tx1"/>
                        </a:solidFill>
                      </wpg:grpSpPr>
                      <pic:pic xmlns:pic="http://schemas.openxmlformats.org/drawingml/2006/picture">
                        <pic:nvPicPr>
                          <pic:cNvPr id="19" name="Graphic 19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4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560" cy="1625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" name="Graphic 22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211195"/>
                            <a:ext cx="162560" cy="1625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" name="Graphic 23"/>
                          <pic:cNvPicPr>
                            <a:picLocks noChangeAspect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422860"/>
                            <a:ext cx="162560" cy="1625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" name="Graphic 24"/>
                          <pic:cNvPicPr>
                            <a:picLocks noChangeAspect="1"/>
                          </pic:cNvPicPr>
                        </pic:nvPicPr>
                        <pic:blipFill>
                          <a:blip r:embed="rId19">
                            <a:extLst>
                              <a:ext uri="{96DAC541-7B7A-43D3-8B79-37D633B846F1}">
                                <asvg:svgBlip xmlns:asvg="http://schemas.microsoft.com/office/drawing/2016/SVG/main" r:embed="rId20"/>
                              </a:ext>
                            </a:extLst>
                          </a:blip>
                          <a:srcRect/>
                          <a:stretch/>
                        </pic:blipFill>
                        <pic:spPr>
                          <a:xfrm>
                            <a:off x="1060" y="634265"/>
                            <a:ext cx="160441" cy="16256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3B7DE76" id="Group 11" o:spid="_x0000_s1026" alt="Group of contact info icons" style="position:absolute;margin-left:424.25pt;margin-top:36pt;width:12.95pt;height:62.65pt;z-index:251674624;mso-position-horizontal-relative:page;mso-position-vertical-relative:page;mso-width-relative:margin;mso-height-relative:margin" coordsize="1625,7968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Graphic 19" o:spid="_x0000_s1027" type="#_x0000_t75" style="position:absolute;width:1625;height:16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">
                  <v:imagedata r:id="rId21" o:title=""/>
                </v:shape>
                <v:shape id="Graphic 22" o:spid="_x0000_s1028" type="#_x0000_t75" style="position:absolute;top:2111;width:1625;height:16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">
                  <v:imagedata r:id="rId22" o:title=""/>
                </v:shape>
                <v:shape id="Graphic 23" o:spid="_x0000_s1029" type="#_x0000_t75" style="position:absolute;top:4228;width:1625;height:16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">
                  <v:imagedata r:id="rId23" o:title=""/>
                </v:shape>
                <v:shape id="Graphic 24" o:spid="_x0000_s1030" type="#_x0000_t75" style="position:absolute;left:10;top:6342;width:1605;height:16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">
                  <v:imagedata r:id="rId24" o:title=""/>
                </v:shape>
                <w10:wrap type="square" anchorx="page" anchory="page"/>
                <w10:anchorlock/>
              </v:group>
            </w:pict>
          </mc:Fallback>
        </mc:AlternateContent>
      </w:r>
      <w:r w:rsidR="0071059B" w:rsidRPr="00F00D23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1" layoutInCell="1" allowOverlap="1" wp14:anchorId="31729C67" wp14:editId="73B9D9F3">
                <wp:simplePos x="0" y="0"/>
                <wp:positionH relativeFrom="page">
                  <wp:posOffset>457200</wp:posOffset>
                </wp:positionH>
                <wp:positionV relativeFrom="page">
                  <wp:posOffset>467360</wp:posOffset>
                </wp:positionV>
                <wp:extent cx="91440" cy="621665"/>
                <wp:effectExtent l="0" t="0" r="3810" b="6985"/>
                <wp:wrapNone/>
                <wp:docPr id="10" name="Rectangle 10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" cy="621665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8540785" id="Rectangle 10" o:spid="_x0000_s1026" alt="&quot;&quot;" style="position:absolute;margin-left:36pt;margin-top:36.8pt;width:7.2pt;height:48.95pt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" fillcolor="#adadad [2414]" stroked="f" strokeweight="1pt">
                <w10:wrap anchorx="page" anchory="page"/>
                <w10:anchorlock/>
              </v:rect>
            </w:pict>
          </mc:Fallback>
        </mc:AlternateContent>
      </w:r>
      <w:r w:rsidR="00DE3C1A">
        <w:t>Crystal N. Lewis</w:t>
      </w:r>
    </w:p>
    <w:p w14:paraId="09596BCE" w14:textId="66EEAA99" w:rsidR="00F00D23" w:rsidRDefault="00DE3C1A" w:rsidP="00680422">
      <w:pPr>
        <w:pStyle w:val="Subtitle"/>
      </w:pPr>
      <w:r>
        <w:t>Policy Analyst</w:t>
      </w:r>
      <w:r w:rsidR="00F00D23">
        <w:rPr>
          <w:noProof/>
        </w:rPr>
        <mc:AlternateContent>
          <mc:Choice Requires="wps">
            <w:drawing>
              <wp:anchor distT="45720" distB="45720" distL="114300" distR="114300" simplePos="0" relativeHeight="251670527" behindDoc="1" locked="1" layoutInCell="1" allowOverlap="1" wp14:anchorId="7AF9FB0B" wp14:editId="7CDB1A72">
                <wp:simplePos x="0" y="0"/>
                <wp:positionH relativeFrom="page">
                  <wp:posOffset>347345</wp:posOffset>
                </wp:positionH>
                <wp:positionV relativeFrom="page">
                  <wp:posOffset>2395220</wp:posOffset>
                </wp:positionV>
                <wp:extent cx="5096510" cy="9406255"/>
                <wp:effectExtent l="0" t="0" r="0" b="4445"/>
                <wp:wrapNone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96510" cy="94062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496C73" w14:textId="77777777" w:rsidR="007528C6" w:rsidRDefault="007528C6" w:rsidP="00F00D23">
                            <w:pPr>
                              <w:pStyle w:val="Heading1"/>
                            </w:pPr>
                          </w:p>
                          <w:p w14:paraId="6AED284C" w14:textId="777B0A5C" w:rsidR="00F00D23" w:rsidRDefault="00F00D23" w:rsidP="00F00D23">
                            <w:pPr>
                              <w:pStyle w:val="Heading1"/>
                            </w:pPr>
                            <w:r w:rsidRPr="00F00D23">
                              <w:t>Work Experience</w:t>
                            </w:r>
                          </w:p>
                          <w:p w14:paraId="272FD137" w14:textId="77777777" w:rsidR="00F00D23" w:rsidRPr="00AE3DA9" w:rsidRDefault="00F00D23" w:rsidP="00AE3DA9">
                            <w:pPr>
                              <w:pStyle w:val="Smallspace"/>
                            </w:pPr>
                          </w:p>
                          <w:p w14:paraId="707A0138" w14:textId="0815D82D" w:rsidR="00F00D23" w:rsidRPr="00DB7C3E" w:rsidRDefault="00DE3C1A" w:rsidP="004D6F57">
                            <w:pPr>
                              <w:pStyle w:val="Heading2"/>
                              <w:spacing w:after="0"/>
                              <w:jc w:val="left"/>
                            </w:pPr>
                            <w:r>
                              <w:t xml:space="preserve">Policy Analyst </w:t>
                            </w:r>
                          </w:p>
                          <w:p w14:paraId="138DC42C" w14:textId="214AC50C" w:rsidR="00F00D23" w:rsidRDefault="00DE3C1A" w:rsidP="004D6F57">
                            <w:pPr>
                              <w:pStyle w:val="Heading3"/>
                              <w:spacing w:after="0"/>
                              <w:jc w:val="left"/>
                            </w:pPr>
                            <w:r>
                              <w:t>The Ohio State University,</w:t>
                            </w:r>
                            <w:r w:rsidR="00F00D23" w:rsidRPr="0065772F">
                              <w:t xml:space="preserve"> </w:t>
                            </w:r>
                            <w:bookmarkStart w:id="0" w:name="_Hlk197328387"/>
                            <w:r>
                              <w:t>Remote</w:t>
                            </w:r>
                            <w:r w:rsidR="00F00D23" w:rsidRPr="0065772F">
                              <w:t xml:space="preserve"> | 20</w:t>
                            </w:r>
                            <w:r>
                              <w:t>2</w:t>
                            </w:r>
                            <w:r w:rsidR="0050370C">
                              <w:t>2</w:t>
                            </w:r>
                            <w:r w:rsidR="0066030E">
                              <w:t xml:space="preserve"> </w:t>
                            </w:r>
                            <w:r w:rsidR="00855297">
                              <w:t>–</w:t>
                            </w:r>
                            <w:r w:rsidR="00F00D23" w:rsidRPr="0065772F">
                              <w:t xml:space="preserve"> Present</w:t>
                            </w:r>
                            <w:bookmarkEnd w:id="0"/>
                          </w:p>
                          <w:p w14:paraId="083DDA9D" w14:textId="10BC9746" w:rsidR="00855297" w:rsidRPr="00855297" w:rsidRDefault="00855297" w:rsidP="00855297">
                            <w:r>
                              <w:t xml:space="preserve">Saint Louis University, Remote </w:t>
                            </w:r>
                            <w:r w:rsidRPr="0065772F">
                              <w:t xml:space="preserve">| </w:t>
                            </w:r>
                            <w:r>
                              <w:t>2020 - 2022</w:t>
                            </w:r>
                          </w:p>
                          <w:p w14:paraId="431C2342" w14:textId="27A8DF0B" w:rsidR="00CD54FE" w:rsidRDefault="00A75838" w:rsidP="00865454">
                            <w:pPr>
                              <w:pStyle w:val="ListBullet"/>
                              <w:jc w:val="left"/>
                            </w:pPr>
                            <w:r>
                              <w:t>Skilled l</w:t>
                            </w:r>
                            <w:r w:rsidR="00A257E1">
                              <w:t>egal researcher</w:t>
                            </w:r>
                            <w:r w:rsidR="00CD54FE">
                              <w:t xml:space="preserve"> in:</w:t>
                            </w:r>
                          </w:p>
                          <w:p w14:paraId="55A4BB24" w14:textId="5EA067EC" w:rsidR="00CD54FE" w:rsidRDefault="00A75838" w:rsidP="00865454">
                            <w:pPr>
                              <w:pStyle w:val="ListBullet"/>
                              <w:numPr>
                                <w:ilvl w:val="1"/>
                                <w:numId w:val="1"/>
                              </w:numPr>
                              <w:jc w:val="left"/>
                            </w:pPr>
                            <w:r>
                              <w:t xml:space="preserve">Federal, state, and local law </w:t>
                            </w:r>
                          </w:p>
                          <w:p w14:paraId="419AAA69" w14:textId="30DF5F58" w:rsidR="00343239" w:rsidRDefault="00135D8F" w:rsidP="00865454">
                            <w:pPr>
                              <w:pStyle w:val="ListBullet"/>
                              <w:numPr>
                                <w:ilvl w:val="1"/>
                                <w:numId w:val="1"/>
                              </w:numPr>
                              <w:jc w:val="left"/>
                            </w:pPr>
                            <w:r>
                              <w:t xml:space="preserve">Statutes, regulations, </w:t>
                            </w:r>
                            <w:r w:rsidR="00613FBC">
                              <w:t xml:space="preserve">agency rules &amp; guidance, </w:t>
                            </w:r>
                            <w:r>
                              <w:t xml:space="preserve">executive orders, case </w:t>
                            </w:r>
                            <w:r w:rsidR="0021654B">
                              <w:t>law, and resolutions</w:t>
                            </w:r>
                            <w:r w:rsidR="005E3220">
                              <w:t>/declarations</w:t>
                            </w:r>
                            <w:r w:rsidR="0021654B">
                              <w:t xml:space="preserve">. </w:t>
                            </w:r>
                          </w:p>
                          <w:p w14:paraId="6F853343" w14:textId="0E8C8E80" w:rsidR="009F697A" w:rsidRPr="000B296B" w:rsidRDefault="005E3220" w:rsidP="00865454">
                            <w:pPr>
                              <w:pStyle w:val="ListBullet"/>
                              <w:numPr>
                                <w:ilvl w:val="1"/>
                                <w:numId w:val="1"/>
                              </w:numPr>
                              <w:jc w:val="left"/>
                            </w:pPr>
                            <w:r>
                              <w:t>I</w:t>
                            </w:r>
                            <w:r w:rsidR="00307DA4">
                              <w:t xml:space="preserve">dentifying the </w:t>
                            </w:r>
                            <w:r w:rsidR="00E90A09">
                              <w:t xml:space="preserve">strengths and weaknesses </w:t>
                            </w:r>
                            <w:r w:rsidR="00F2112E">
                              <w:t>between the language of laws</w:t>
                            </w:r>
                            <w:r w:rsidR="002732BF">
                              <w:t xml:space="preserve"> and the</w:t>
                            </w:r>
                            <w:r w:rsidR="002D04D4">
                              <w:t xml:space="preserve">ir </w:t>
                            </w:r>
                            <w:r w:rsidR="002732BF">
                              <w:t>implementation, practice, and enforcement</w:t>
                            </w:r>
                            <w:r w:rsidR="005C5D15">
                              <w:t xml:space="preserve"> mechanisms</w:t>
                            </w:r>
                            <w:r w:rsidR="002D04D4">
                              <w:t xml:space="preserve">. </w:t>
                            </w:r>
                            <w:r w:rsidR="002732BF">
                              <w:t xml:space="preserve"> </w:t>
                            </w:r>
                          </w:p>
                          <w:p w14:paraId="368C8FD1" w14:textId="09159217" w:rsidR="00672E45" w:rsidRDefault="00114E19" w:rsidP="00865454">
                            <w:pPr>
                              <w:pStyle w:val="ListBullet"/>
                              <w:jc w:val="left"/>
                            </w:pPr>
                            <w:r>
                              <w:t>Managed</w:t>
                            </w:r>
                            <w:r w:rsidR="00C60424">
                              <w:t xml:space="preserve"> </w:t>
                            </w:r>
                            <w:r>
                              <w:t xml:space="preserve">projects, </w:t>
                            </w:r>
                            <w:r w:rsidR="00C60424">
                              <w:t>grants,</w:t>
                            </w:r>
                            <w:r w:rsidR="00871E62">
                              <w:t xml:space="preserve"> and </w:t>
                            </w:r>
                            <w:r w:rsidR="00107CF6">
                              <w:t xml:space="preserve">several </w:t>
                            </w:r>
                            <w:r w:rsidR="0032425B">
                              <w:t xml:space="preserve">50 state policy </w:t>
                            </w:r>
                            <w:r w:rsidR="00184EAC">
                              <w:t>s</w:t>
                            </w:r>
                            <w:r>
                              <w:t>tudies</w:t>
                            </w:r>
                            <w:r w:rsidR="005278AB">
                              <w:t xml:space="preserve">. </w:t>
                            </w:r>
                          </w:p>
                          <w:p w14:paraId="1DC26860" w14:textId="4B93A73E" w:rsidR="00F151A3" w:rsidRDefault="00D5645F" w:rsidP="00F151A3">
                            <w:pPr>
                              <w:pStyle w:val="ListBullet"/>
                              <w:jc w:val="left"/>
                            </w:pPr>
                            <w:r>
                              <w:t>Co-taught law school class</w:t>
                            </w:r>
                            <w:r w:rsidR="00564B85">
                              <w:t>es</w:t>
                            </w:r>
                            <w:r>
                              <w:t xml:space="preserve"> </w:t>
                            </w:r>
                            <w:r w:rsidR="00865454">
                              <w:t>on</w:t>
                            </w:r>
                            <w:r>
                              <w:t xml:space="preserve"> Health Equity, Policy, and Advocacy with Ruqaiijah Yearby. </w:t>
                            </w:r>
                          </w:p>
                          <w:p w14:paraId="2BBD0B38" w14:textId="77777777" w:rsidR="00F151A3" w:rsidRPr="00F151A3" w:rsidRDefault="00F151A3" w:rsidP="00F151A3">
                            <w:pPr>
                              <w:pStyle w:val="ListBullet"/>
                              <w:numPr>
                                <w:ilvl w:val="0"/>
                                <w:numId w:val="0"/>
                              </w:numPr>
                              <w:ind w:left="720"/>
                              <w:jc w:val="left"/>
                            </w:pPr>
                          </w:p>
                          <w:p w14:paraId="773B3333" w14:textId="0DBAA33A" w:rsidR="0071485C" w:rsidRDefault="0071485C" w:rsidP="004D6F57">
                            <w:pPr>
                              <w:pStyle w:val="Heading2"/>
                              <w:spacing w:after="0"/>
                            </w:pPr>
                            <w:r>
                              <w:t xml:space="preserve">Policy </w:t>
                            </w:r>
                            <w:r w:rsidR="00680422">
                              <w:t>Consultant</w:t>
                            </w:r>
                          </w:p>
                          <w:p w14:paraId="4681F152" w14:textId="516EA67A" w:rsidR="00B043F2" w:rsidRDefault="00B043F2" w:rsidP="004D6F57">
                            <w:proofErr w:type="spellStart"/>
                            <w:r>
                              <w:t>ChangeLab</w:t>
                            </w:r>
                            <w:proofErr w:type="spellEnd"/>
                            <w:r>
                              <w:t xml:space="preserve"> Solutions</w:t>
                            </w:r>
                            <w:r w:rsidR="0014478E">
                              <w:t xml:space="preserve">, </w:t>
                            </w:r>
                            <w:r>
                              <w:t>Remote</w:t>
                            </w:r>
                            <w:r w:rsidRPr="0065772F">
                              <w:t xml:space="preserve"> | </w:t>
                            </w:r>
                            <w:r>
                              <w:t>2024</w:t>
                            </w:r>
                          </w:p>
                          <w:p w14:paraId="0B8EDA0A" w14:textId="5BAF7D58" w:rsidR="00B043F2" w:rsidRPr="001B0230" w:rsidRDefault="00B043F2" w:rsidP="001B0230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jc w:val="left"/>
                              <w:rPr>
                                <w:b/>
                                <w:bCs/>
                              </w:rPr>
                            </w:pPr>
                            <w:r>
                              <w:t xml:space="preserve">BUILD </w:t>
                            </w:r>
                            <w:r w:rsidR="00B50867">
                              <w:t>Health Challenge</w:t>
                            </w:r>
                            <w:r w:rsidR="001B0230">
                              <w:t xml:space="preserve"> partner </w:t>
                            </w:r>
                            <w:r w:rsidR="005278AB">
                              <w:t>–</w:t>
                            </w:r>
                            <w:r w:rsidR="001B0230">
                              <w:t xml:space="preserve"> </w:t>
                            </w:r>
                            <w:r w:rsidR="005278AB">
                              <w:t xml:space="preserve">an organization which </w:t>
                            </w:r>
                            <w:r w:rsidR="001B0230" w:rsidRPr="001B0230">
                              <w:t xml:space="preserve">convenes and funds partnerships between community-based organizations, health systems, and health departments. </w:t>
                            </w:r>
                          </w:p>
                          <w:p w14:paraId="717A2CF5" w14:textId="49791E08" w:rsidR="0071485C" w:rsidRDefault="0071485C" w:rsidP="0071485C">
                            <w:r>
                              <w:t xml:space="preserve">Morehouse School of Medicine, </w:t>
                            </w:r>
                            <w:bookmarkStart w:id="1" w:name="_Hlk191570736"/>
                            <w:r>
                              <w:t>Remote</w:t>
                            </w:r>
                            <w:r w:rsidRPr="0065772F">
                              <w:t xml:space="preserve"> | </w:t>
                            </w:r>
                            <w:r>
                              <w:t>2023-2024</w:t>
                            </w:r>
                            <w:bookmarkEnd w:id="1"/>
                          </w:p>
                          <w:p w14:paraId="1E27E976" w14:textId="17D7AA84" w:rsidR="001317F0" w:rsidRPr="00D142D5" w:rsidRDefault="001317F0" w:rsidP="001317F0">
                            <w:pPr>
                              <w:pStyle w:val="ListBullet"/>
                              <w:jc w:val="left"/>
                              <w:rPr>
                                <w:b/>
                                <w:bCs/>
                              </w:rPr>
                            </w:pPr>
                            <w:r w:rsidRPr="0048159D">
                              <w:t>Managed and led a</w:t>
                            </w:r>
                            <w:r w:rsidR="001B0230">
                              <w:t xml:space="preserve"> legal</w:t>
                            </w:r>
                            <w:r w:rsidRPr="0048159D">
                              <w:t xml:space="preserve"> research </w:t>
                            </w:r>
                            <w:r w:rsidR="007A33D2">
                              <w:t>team</w:t>
                            </w:r>
                            <w:r w:rsidRPr="0048159D">
                              <w:t xml:space="preserve"> on state</w:t>
                            </w:r>
                            <w:r w:rsidR="0060396E">
                              <w:t xml:space="preserve"> statutes about</w:t>
                            </w:r>
                            <w:r w:rsidRPr="0048159D">
                              <w:t xml:space="preserve"> Immunization Information System </w:t>
                            </w:r>
                            <w:r w:rsidR="00DD7C75" w:rsidRPr="0048159D">
                              <w:t>laws</w:t>
                            </w:r>
                            <w:r w:rsidR="0060396E">
                              <w:t xml:space="preserve"> and policies. </w:t>
                            </w:r>
                          </w:p>
                          <w:p w14:paraId="6179D541" w14:textId="37652C91" w:rsidR="00D142D5" w:rsidRDefault="00D142D5" w:rsidP="00D142D5">
                            <w:pPr>
                              <w:pStyle w:val="ListBullet"/>
                              <w:numPr>
                                <w:ilvl w:val="0"/>
                                <w:numId w:val="0"/>
                              </w:numPr>
                              <w:jc w:val="left"/>
                            </w:pPr>
                            <w:r>
                              <w:t xml:space="preserve">University of Michigan, Remote </w:t>
                            </w:r>
                            <w:r w:rsidRPr="0065772F">
                              <w:t xml:space="preserve">| </w:t>
                            </w:r>
                            <w:r>
                              <w:t>202</w:t>
                            </w:r>
                            <w:r>
                              <w:t>1-2022</w:t>
                            </w:r>
                          </w:p>
                          <w:p w14:paraId="7EDC2F68" w14:textId="6B762988" w:rsidR="00F00D23" w:rsidRDefault="00855297" w:rsidP="00F00D23">
                            <w:pPr>
                              <w:pStyle w:val="ListBullet"/>
                              <w:numPr>
                                <w:ilvl w:val="0"/>
                                <w:numId w:val="7"/>
                              </w:numPr>
                              <w:jc w:val="left"/>
                            </w:pPr>
                            <w:r>
                              <w:t xml:space="preserve">Consulted and assisted in a grant funded team </w:t>
                            </w:r>
                            <w:r>
                              <w:t xml:space="preserve">with Cherie Conley and Simone Singh </w:t>
                            </w:r>
                            <w:r>
                              <w:t xml:space="preserve">looking at hospital Community Benefit and racial justice practices. </w:t>
                            </w:r>
                          </w:p>
                          <w:p w14:paraId="2561B55E" w14:textId="77777777" w:rsidR="00855297" w:rsidRPr="00855297" w:rsidRDefault="00855297" w:rsidP="00855297">
                            <w:pPr>
                              <w:pStyle w:val="ListBullet"/>
                              <w:numPr>
                                <w:ilvl w:val="0"/>
                                <w:numId w:val="0"/>
                              </w:numPr>
                              <w:ind w:left="720"/>
                              <w:jc w:val="left"/>
                            </w:pPr>
                          </w:p>
                          <w:p w14:paraId="765D9DA8" w14:textId="77777777" w:rsidR="00855297" w:rsidRPr="00855297" w:rsidRDefault="00855297" w:rsidP="00855297">
                            <w:pPr>
                              <w:outlineLvl w:val="1"/>
                              <w:rPr>
                                <w:rFonts w:asciiTheme="majorHAnsi" w:hAnsiTheme="majorHAnsi"/>
                                <w:b/>
                                <w:position w:val="9"/>
                                <w:sz w:val="24"/>
                              </w:rPr>
                            </w:pPr>
                            <w:r w:rsidRPr="00855297">
                              <w:rPr>
                                <w:rFonts w:asciiTheme="majorHAnsi" w:hAnsiTheme="majorHAnsi"/>
                                <w:b/>
                                <w:position w:val="9"/>
                                <w:sz w:val="24"/>
                              </w:rPr>
                              <w:t>Law &amp; Public Health Intern</w:t>
                            </w:r>
                          </w:p>
                          <w:p w14:paraId="0076218F" w14:textId="77777777" w:rsidR="00855297" w:rsidRPr="00855297" w:rsidRDefault="00855297" w:rsidP="00855297">
                            <w:pPr>
                              <w:outlineLvl w:val="2"/>
                              <w:rPr>
                                <w:rFonts w:asciiTheme="majorHAnsi" w:hAnsiTheme="majorHAnsi"/>
                                <w:position w:val="9"/>
                                <w:szCs w:val="22"/>
                              </w:rPr>
                            </w:pPr>
                            <w:proofErr w:type="spellStart"/>
                            <w:r w:rsidRPr="00855297">
                              <w:rPr>
                                <w:rFonts w:asciiTheme="majorHAnsi" w:hAnsiTheme="majorHAnsi"/>
                                <w:position w:val="9"/>
                                <w:szCs w:val="22"/>
                              </w:rPr>
                              <w:t>ChangeLab</w:t>
                            </w:r>
                            <w:proofErr w:type="spellEnd"/>
                            <w:r w:rsidRPr="00855297">
                              <w:rPr>
                                <w:rFonts w:asciiTheme="majorHAnsi" w:hAnsiTheme="majorHAnsi"/>
                                <w:position w:val="9"/>
                                <w:szCs w:val="22"/>
                              </w:rPr>
                              <w:t xml:space="preserve"> Solutions, Oakland, CA | May-Aug 2018</w:t>
                            </w:r>
                          </w:p>
                          <w:p w14:paraId="4EF2113D" w14:textId="77777777" w:rsidR="00855297" w:rsidRPr="00855297" w:rsidRDefault="00855297" w:rsidP="00855297">
                            <w:pPr>
                              <w:ind w:left="720" w:hanging="360"/>
                              <w:jc w:val="left"/>
                              <w:rPr>
                                <w:position w:val="9"/>
                                <w:szCs w:val="22"/>
                              </w:rPr>
                            </w:pPr>
                            <w:r w:rsidRPr="00855297">
                              <w:rPr>
                                <w:position w:val="9"/>
                                <w:szCs w:val="22"/>
                              </w:rPr>
                              <w:t xml:space="preserve">Worked with an interdisciplinary policy team on projects concerning physical, social, and environmental public health and policy issues.  </w:t>
                            </w:r>
                          </w:p>
                          <w:p w14:paraId="378C2408" w14:textId="77777777" w:rsidR="00855297" w:rsidRPr="00855297" w:rsidRDefault="00855297" w:rsidP="00855297">
                            <w:pPr>
                              <w:ind w:left="720" w:hanging="360"/>
                              <w:jc w:val="left"/>
                              <w:rPr>
                                <w:position w:val="9"/>
                                <w:szCs w:val="22"/>
                              </w:rPr>
                            </w:pPr>
                            <w:r w:rsidRPr="00855297">
                              <w:rPr>
                                <w:position w:val="9"/>
                                <w:szCs w:val="22"/>
                              </w:rPr>
                              <w:t xml:space="preserve">Assisted clients in understanding and applying regulations and state and local authority in their jurisdictions. </w:t>
                            </w:r>
                          </w:p>
                          <w:p w14:paraId="64432E00" w14:textId="77777777" w:rsidR="0065772F" w:rsidRPr="0065772F" w:rsidRDefault="0065772F" w:rsidP="0065772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F9FB0B" id="Text Box 2" o:spid="_x0000_s1027" type="#_x0000_t202" style="position:absolute;left:0;text-align:left;margin-left:27.35pt;margin-top:188.6pt;width:401.3pt;height:740.65pt;z-index:-251645953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" filled="f" stroked="f">
                <v:textbox>
                  <w:txbxContent>
                    <w:p w14:paraId="46496C73" w14:textId="77777777" w:rsidR="007528C6" w:rsidRDefault="007528C6" w:rsidP="00F00D23">
                      <w:pPr>
                        <w:pStyle w:val="Heading1"/>
                      </w:pPr>
                    </w:p>
                    <w:p w14:paraId="6AED284C" w14:textId="777B0A5C" w:rsidR="00F00D23" w:rsidRDefault="00F00D23" w:rsidP="00F00D23">
                      <w:pPr>
                        <w:pStyle w:val="Heading1"/>
                      </w:pPr>
                      <w:r w:rsidRPr="00F00D23">
                        <w:t>Work Experience</w:t>
                      </w:r>
                    </w:p>
                    <w:p w14:paraId="272FD137" w14:textId="77777777" w:rsidR="00F00D23" w:rsidRPr="00AE3DA9" w:rsidRDefault="00F00D23" w:rsidP="00AE3DA9">
                      <w:pPr>
                        <w:pStyle w:val="Smallspace"/>
                      </w:pPr>
                    </w:p>
                    <w:p w14:paraId="707A0138" w14:textId="0815D82D" w:rsidR="00F00D23" w:rsidRPr="00DB7C3E" w:rsidRDefault="00DE3C1A" w:rsidP="004D6F57">
                      <w:pPr>
                        <w:pStyle w:val="Heading2"/>
                        <w:spacing w:after="0"/>
                        <w:jc w:val="left"/>
                      </w:pPr>
                      <w:r>
                        <w:t xml:space="preserve">Policy Analyst </w:t>
                      </w:r>
                    </w:p>
                    <w:p w14:paraId="138DC42C" w14:textId="214AC50C" w:rsidR="00F00D23" w:rsidRDefault="00DE3C1A" w:rsidP="004D6F57">
                      <w:pPr>
                        <w:pStyle w:val="Heading3"/>
                        <w:spacing w:after="0"/>
                        <w:jc w:val="left"/>
                      </w:pPr>
                      <w:r>
                        <w:t>The Ohio State University,</w:t>
                      </w:r>
                      <w:r w:rsidR="00F00D23" w:rsidRPr="0065772F">
                        <w:t xml:space="preserve"> </w:t>
                      </w:r>
                      <w:bookmarkStart w:id="2" w:name="_Hlk197328387"/>
                      <w:r>
                        <w:t>Remote</w:t>
                      </w:r>
                      <w:r w:rsidR="00F00D23" w:rsidRPr="0065772F">
                        <w:t xml:space="preserve"> | 20</w:t>
                      </w:r>
                      <w:r>
                        <w:t>2</w:t>
                      </w:r>
                      <w:r w:rsidR="0050370C">
                        <w:t>2</w:t>
                      </w:r>
                      <w:r w:rsidR="0066030E">
                        <w:t xml:space="preserve"> </w:t>
                      </w:r>
                      <w:r w:rsidR="00855297">
                        <w:t>–</w:t>
                      </w:r>
                      <w:r w:rsidR="00F00D23" w:rsidRPr="0065772F">
                        <w:t xml:space="preserve"> Present</w:t>
                      </w:r>
                      <w:bookmarkEnd w:id="2"/>
                    </w:p>
                    <w:p w14:paraId="083DDA9D" w14:textId="10BC9746" w:rsidR="00855297" w:rsidRPr="00855297" w:rsidRDefault="00855297" w:rsidP="00855297">
                      <w:r>
                        <w:t xml:space="preserve">Saint Louis University, Remote </w:t>
                      </w:r>
                      <w:r w:rsidRPr="0065772F">
                        <w:t xml:space="preserve">| </w:t>
                      </w:r>
                      <w:r>
                        <w:t>2020 - 2022</w:t>
                      </w:r>
                    </w:p>
                    <w:p w14:paraId="431C2342" w14:textId="27A8DF0B" w:rsidR="00CD54FE" w:rsidRDefault="00A75838" w:rsidP="00865454">
                      <w:pPr>
                        <w:pStyle w:val="ListBullet"/>
                        <w:jc w:val="left"/>
                      </w:pPr>
                      <w:r>
                        <w:t>Skilled l</w:t>
                      </w:r>
                      <w:r w:rsidR="00A257E1">
                        <w:t>egal researcher</w:t>
                      </w:r>
                      <w:r w:rsidR="00CD54FE">
                        <w:t xml:space="preserve"> in:</w:t>
                      </w:r>
                    </w:p>
                    <w:p w14:paraId="55A4BB24" w14:textId="5EA067EC" w:rsidR="00CD54FE" w:rsidRDefault="00A75838" w:rsidP="00865454">
                      <w:pPr>
                        <w:pStyle w:val="ListBullet"/>
                        <w:numPr>
                          <w:ilvl w:val="1"/>
                          <w:numId w:val="1"/>
                        </w:numPr>
                        <w:jc w:val="left"/>
                      </w:pPr>
                      <w:r>
                        <w:t xml:space="preserve">Federal, state, and local law </w:t>
                      </w:r>
                    </w:p>
                    <w:p w14:paraId="419AAA69" w14:textId="30DF5F58" w:rsidR="00343239" w:rsidRDefault="00135D8F" w:rsidP="00865454">
                      <w:pPr>
                        <w:pStyle w:val="ListBullet"/>
                        <w:numPr>
                          <w:ilvl w:val="1"/>
                          <w:numId w:val="1"/>
                        </w:numPr>
                        <w:jc w:val="left"/>
                      </w:pPr>
                      <w:r>
                        <w:t xml:space="preserve">Statutes, regulations, </w:t>
                      </w:r>
                      <w:r w:rsidR="00613FBC">
                        <w:t xml:space="preserve">agency rules &amp; guidance, </w:t>
                      </w:r>
                      <w:r>
                        <w:t xml:space="preserve">executive orders, case </w:t>
                      </w:r>
                      <w:r w:rsidR="0021654B">
                        <w:t>law, and resolutions</w:t>
                      </w:r>
                      <w:r w:rsidR="005E3220">
                        <w:t>/declarations</w:t>
                      </w:r>
                      <w:r w:rsidR="0021654B">
                        <w:t xml:space="preserve">. </w:t>
                      </w:r>
                    </w:p>
                    <w:p w14:paraId="6F853343" w14:textId="0E8C8E80" w:rsidR="009F697A" w:rsidRPr="000B296B" w:rsidRDefault="005E3220" w:rsidP="00865454">
                      <w:pPr>
                        <w:pStyle w:val="ListBullet"/>
                        <w:numPr>
                          <w:ilvl w:val="1"/>
                          <w:numId w:val="1"/>
                        </w:numPr>
                        <w:jc w:val="left"/>
                      </w:pPr>
                      <w:r>
                        <w:t>I</w:t>
                      </w:r>
                      <w:r w:rsidR="00307DA4">
                        <w:t xml:space="preserve">dentifying the </w:t>
                      </w:r>
                      <w:r w:rsidR="00E90A09">
                        <w:t xml:space="preserve">strengths and weaknesses </w:t>
                      </w:r>
                      <w:r w:rsidR="00F2112E">
                        <w:t>between the language of laws</w:t>
                      </w:r>
                      <w:r w:rsidR="002732BF">
                        <w:t xml:space="preserve"> and the</w:t>
                      </w:r>
                      <w:r w:rsidR="002D04D4">
                        <w:t xml:space="preserve">ir </w:t>
                      </w:r>
                      <w:r w:rsidR="002732BF">
                        <w:t>implementation, practice, and enforcement</w:t>
                      </w:r>
                      <w:r w:rsidR="005C5D15">
                        <w:t xml:space="preserve"> mechanisms</w:t>
                      </w:r>
                      <w:r w:rsidR="002D04D4">
                        <w:t xml:space="preserve">. </w:t>
                      </w:r>
                      <w:r w:rsidR="002732BF">
                        <w:t xml:space="preserve"> </w:t>
                      </w:r>
                    </w:p>
                    <w:p w14:paraId="368C8FD1" w14:textId="09159217" w:rsidR="00672E45" w:rsidRDefault="00114E19" w:rsidP="00865454">
                      <w:pPr>
                        <w:pStyle w:val="ListBullet"/>
                        <w:jc w:val="left"/>
                      </w:pPr>
                      <w:r>
                        <w:t>Managed</w:t>
                      </w:r>
                      <w:r w:rsidR="00C60424">
                        <w:t xml:space="preserve"> </w:t>
                      </w:r>
                      <w:r>
                        <w:t xml:space="preserve">projects, </w:t>
                      </w:r>
                      <w:r w:rsidR="00C60424">
                        <w:t>grants,</w:t>
                      </w:r>
                      <w:r w:rsidR="00871E62">
                        <w:t xml:space="preserve"> and </w:t>
                      </w:r>
                      <w:r w:rsidR="00107CF6">
                        <w:t xml:space="preserve">several </w:t>
                      </w:r>
                      <w:r w:rsidR="0032425B">
                        <w:t xml:space="preserve">50 state policy </w:t>
                      </w:r>
                      <w:r w:rsidR="00184EAC">
                        <w:t>s</w:t>
                      </w:r>
                      <w:r>
                        <w:t>tudies</w:t>
                      </w:r>
                      <w:r w:rsidR="005278AB">
                        <w:t xml:space="preserve">. </w:t>
                      </w:r>
                    </w:p>
                    <w:p w14:paraId="1DC26860" w14:textId="4B93A73E" w:rsidR="00F151A3" w:rsidRDefault="00D5645F" w:rsidP="00F151A3">
                      <w:pPr>
                        <w:pStyle w:val="ListBullet"/>
                        <w:jc w:val="left"/>
                      </w:pPr>
                      <w:r>
                        <w:t>Co-taught law school class</w:t>
                      </w:r>
                      <w:r w:rsidR="00564B85">
                        <w:t>es</w:t>
                      </w:r>
                      <w:r>
                        <w:t xml:space="preserve"> </w:t>
                      </w:r>
                      <w:r w:rsidR="00865454">
                        <w:t>on</w:t>
                      </w:r>
                      <w:r>
                        <w:t xml:space="preserve"> Health Equity, Policy, and Advocacy with Ruqaiijah Yearby. </w:t>
                      </w:r>
                    </w:p>
                    <w:p w14:paraId="2BBD0B38" w14:textId="77777777" w:rsidR="00F151A3" w:rsidRPr="00F151A3" w:rsidRDefault="00F151A3" w:rsidP="00F151A3">
                      <w:pPr>
                        <w:pStyle w:val="ListBullet"/>
                        <w:numPr>
                          <w:ilvl w:val="0"/>
                          <w:numId w:val="0"/>
                        </w:numPr>
                        <w:ind w:left="720"/>
                        <w:jc w:val="left"/>
                      </w:pPr>
                    </w:p>
                    <w:p w14:paraId="773B3333" w14:textId="0DBAA33A" w:rsidR="0071485C" w:rsidRDefault="0071485C" w:rsidP="004D6F57">
                      <w:pPr>
                        <w:pStyle w:val="Heading2"/>
                        <w:spacing w:after="0"/>
                      </w:pPr>
                      <w:r>
                        <w:t xml:space="preserve">Policy </w:t>
                      </w:r>
                      <w:r w:rsidR="00680422">
                        <w:t>Consultant</w:t>
                      </w:r>
                    </w:p>
                    <w:p w14:paraId="4681F152" w14:textId="516EA67A" w:rsidR="00B043F2" w:rsidRDefault="00B043F2" w:rsidP="004D6F57">
                      <w:proofErr w:type="spellStart"/>
                      <w:r>
                        <w:t>ChangeLab</w:t>
                      </w:r>
                      <w:proofErr w:type="spellEnd"/>
                      <w:r>
                        <w:t xml:space="preserve"> Solutions</w:t>
                      </w:r>
                      <w:r w:rsidR="0014478E">
                        <w:t xml:space="preserve">, </w:t>
                      </w:r>
                      <w:r>
                        <w:t>Remote</w:t>
                      </w:r>
                      <w:r w:rsidRPr="0065772F">
                        <w:t xml:space="preserve"> | </w:t>
                      </w:r>
                      <w:r>
                        <w:t>2024</w:t>
                      </w:r>
                    </w:p>
                    <w:p w14:paraId="0B8EDA0A" w14:textId="5BAF7D58" w:rsidR="00B043F2" w:rsidRPr="001B0230" w:rsidRDefault="00B043F2" w:rsidP="001B0230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jc w:val="left"/>
                        <w:rPr>
                          <w:b/>
                          <w:bCs/>
                        </w:rPr>
                      </w:pPr>
                      <w:r>
                        <w:t xml:space="preserve">BUILD </w:t>
                      </w:r>
                      <w:r w:rsidR="00B50867">
                        <w:t>Health Challenge</w:t>
                      </w:r>
                      <w:r w:rsidR="001B0230">
                        <w:t xml:space="preserve"> partner </w:t>
                      </w:r>
                      <w:r w:rsidR="005278AB">
                        <w:t>–</w:t>
                      </w:r>
                      <w:r w:rsidR="001B0230">
                        <w:t xml:space="preserve"> </w:t>
                      </w:r>
                      <w:r w:rsidR="005278AB">
                        <w:t xml:space="preserve">an organization which </w:t>
                      </w:r>
                      <w:r w:rsidR="001B0230" w:rsidRPr="001B0230">
                        <w:t xml:space="preserve">convenes and funds partnerships between community-based organizations, health systems, and health departments. </w:t>
                      </w:r>
                    </w:p>
                    <w:p w14:paraId="717A2CF5" w14:textId="49791E08" w:rsidR="0071485C" w:rsidRDefault="0071485C" w:rsidP="0071485C">
                      <w:r>
                        <w:t xml:space="preserve">Morehouse School of Medicine, </w:t>
                      </w:r>
                      <w:bookmarkStart w:id="3" w:name="_Hlk191570736"/>
                      <w:r>
                        <w:t>Remote</w:t>
                      </w:r>
                      <w:r w:rsidRPr="0065772F">
                        <w:t xml:space="preserve"> | </w:t>
                      </w:r>
                      <w:r>
                        <w:t>2023-2024</w:t>
                      </w:r>
                      <w:bookmarkEnd w:id="3"/>
                    </w:p>
                    <w:p w14:paraId="1E27E976" w14:textId="17D7AA84" w:rsidR="001317F0" w:rsidRPr="00D142D5" w:rsidRDefault="001317F0" w:rsidP="001317F0">
                      <w:pPr>
                        <w:pStyle w:val="ListBullet"/>
                        <w:jc w:val="left"/>
                        <w:rPr>
                          <w:b/>
                          <w:bCs/>
                        </w:rPr>
                      </w:pPr>
                      <w:r w:rsidRPr="0048159D">
                        <w:t>Managed and led a</w:t>
                      </w:r>
                      <w:r w:rsidR="001B0230">
                        <w:t xml:space="preserve"> legal</w:t>
                      </w:r>
                      <w:r w:rsidRPr="0048159D">
                        <w:t xml:space="preserve"> research </w:t>
                      </w:r>
                      <w:r w:rsidR="007A33D2">
                        <w:t>team</w:t>
                      </w:r>
                      <w:r w:rsidRPr="0048159D">
                        <w:t xml:space="preserve"> on state</w:t>
                      </w:r>
                      <w:r w:rsidR="0060396E">
                        <w:t xml:space="preserve"> statutes about</w:t>
                      </w:r>
                      <w:r w:rsidRPr="0048159D">
                        <w:t xml:space="preserve"> Immunization Information System </w:t>
                      </w:r>
                      <w:r w:rsidR="00DD7C75" w:rsidRPr="0048159D">
                        <w:t>laws</w:t>
                      </w:r>
                      <w:r w:rsidR="0060396E">
                        <w:t xml:space="preserve"> and policies. </w:t>
                      </w:r>
                    </w:p>
                    <w:p w14:paraId="6179D541" w14:textId="37652C91" w:rsidR="00D142D5" w:rsidRDefault="00D142D5" w:rsidP="00D142D5">
                      <w:pPr>
                        <w:pStyle w:val="ListBullet"/>
                        <w:numPr>
                          <w:ilvl w:val="0"/>
                          <w:numId w:val="0"/>
                        </w:numPr>
                        <w:jc w:val="left"/>
                      </w:pPr>
                      <w:r>
                        <w:t xml:space="preserve">University of Michigan, Remote </w:t>
                      </w:r>
                      <w:r w:rsidRPr="0065772F">
                        <w:t xml:space="preserve">| </w:t>
                      </w:r>
                      <w:r>
                        <w:t>202</w:t>
                      </w:r>
                      <w:r>
                        <w:t>1-2022</w:t>
                      </w:r>
                    </w:p>
                    <w:p w14:paraId="7EDC2F68" w14:textId="6B762988" w:rsidR="00F00D23" w:rsidRDefault="00855297" w:rsidP="00F00D23">
                      <w:pPr>
                        <w:pStyle w:val="ListBullet"/>
                        <w:numPr>
                          <w:ilvl w:val="0"/>
                          <w:numId w:val="7"/>
                        </w:numPr>
                        <w:jc w:val="left"/>
                      </w:pPr>
                      <w:r>
                        <w:t xml:space="preserve">Consulted and assisted in a grant funded team </w:t>
                      </w:r>
                      <w:r>
                        <w:t xml:space="preserve">with Cherie Conley and Simone Singh </w:t>
                      </w:r>
                      <w:r>
                        <w:t xml:space="preserve">looking at hospital Community Benefit and racial justice practices. </w:t>
                      </w:r>
                    </w:p>
                    <w:p w14:paraId="2561B55E" w14:textId="77777777" w:rsidR="00855297" w:rsidRPr="00855297" w:rsidRDefault="00855297" w:rsidP="00855297">
                      <w:pPr>
                        <w:pStyle w:val="ListBullet"/>
                        <w:numPr>
                          <w:ilvl w:val="0"/>
                          <w:numId w:val="0"/>
                        </w:numPr>
                        <w:ind w:left="720"/>
                        <w:jc w:val="left"/>
                      </w:pPr>
                    </w:p>
                    <w:p w14:paraId="765D9DA8" w14:textId="77777777" w:rsidR="00855297" w:rsidRPr="00855297" w:rsidRDefault="00855297" w:rsidP="00855297">
                      <w:pPr>
                        <w:outlineLvl w:val="1"/>
                        <w:rPr>
                          <w:rFonts w:asciiTheme="majorHAnsi" w:hAnsiTheme="majorHAnsi"/>
                          <w:b/>
                          <w:position w:val="9"/>
                          <w:sz w:val="24"/>
                        </w:rPr>
                      </w:pPr>
                      <w:r w:rsidRPr="00855297">
                        <w:rPr>
                          <w:rFonts w:asciiTheme="majorHAnsi" w:hAnsiTheme="majorHAnsi"/>
                          <w:b/>
                          <w:position w:val="9"/>
                          <w:sz w:val="24"/>
                        </w:rPr>
                        <w:t>Law &amp; Public Health Intern</w:t>
                      </w:r>
                    </w:p>
                    <w:p w14:paraId="0076218F" w14:textId="77777777" w:rsidR="00855297" w:rsidRPr="00855297" w:rsidRDefault="00855297" w:rsidP="00855297">
                      <w:pPr>
                        <w:outlineLvl w:val="2"/>
                        <w:rPr>
                          <w:rFonts w:asciiTheme="majorHAnsi" w:hAnsiTheme="majorHAnsi"/>
                          <w:position w:val="9"/>
                          <w:szCs w:val="22"/>
                        </w:rPr>
                      </w:pPr>
                      <w:proofErr w:type="spellStart"/>
                      <w:r w:rsidRPr="00855297">
                        <w:rPr>
                          <w:rFonts w:asciiTheme="majorHAnsi" w:hAnsiTheme="majorHAnsi"/>
                          <w:position w:val="9"/>
                          <w:szCs w:val="22"/>
                        </w:rPr>
                        <w:t>ChangeLab</w:t>
                      </w:r>
                      <w:proofErr w:type="spellEnd"/>
                      <w:r w:rsidRPr="00855297">
                        <w:rPr>
                          <w:rFonts w:asciiTheme="majorHAnsi" w:hAnsiTheme="majorHAnsi"/>
                          <w:position w:val="9"/>
                          <w:szCs w:val="22"/>
                        </w:rPr>
                        <w:t xml:space="preserve"> Solutions, Oakland, CA | May-Aug 2018</w:t>
                      </w:r>
                    </w:p>
                    <w:p w14:paraId="4EF2113D" w14:textId="77777777" w:rsidR="00855297" w:rsidRPr="00855297" w:rsidRDefault="00855297" w:rsidP="00855297">
                      <w:pPr>
                        <w:ind w:left="720" w:hanging="360"/>
                        <w:jc w:val="left"/>
                        <w:rPr>
                          <w:position w:val="9"/>
                          <w:szCs w:val="22"/>
                        </w:rPr>
                      </w:pPr>
                      <w:r w:rsidRPr="00855297">
                        <w:rPr>
                          <w:position w:val="9"/>
                          <w:szCs w:val="22"/>
                        </w:rPr>
                        <w:t xml:space="preserve">Worked with an interdisciplinary policy team on projects concerning physical, social, and environmental public health and policy issues.  </w:t>
                      </w:r>
                    </w:p>
                    <w:p w14:paraId="378C2408" w14:textId="77777777" w:rsidR="00855297" w:rsidRPr="00855297" w:rsidRDefault="00855297" w:rsidP="00855297">
                      <w:pPr>
                        <w:ind w:left="720" w:hanging="360"/>
                        <w:jc w:val="left"/>
                        <w:rPr>
                          <w:position w:val="9"/>
                          <w:szCs w:val="22"/>
                        </w:rPr>
                      </w:pPr>
                      <w:r w:rsidRPr="00855297">
                        <w:rPr>
                          <w:position w:val="9"/>
                          <w:szCs w:val="22"/>
                        </w:rPr>
                        <w:t xml:space="preserve">Assisted clients in understanding and applying regulations and state and local authority in their jurisdictions. </w:t>
                      </w:r>
                    </w:p>
                    <w:p w14:paraId="64432E00" w14:textId="77777777" w:rsidR="0065772F" w:rsidRPr="0065772F" w:rsidRDefault="0065772F" w:rsidP="0065772F"/>
                  </w:txbxContent>
                </v:textbox>
                <w10:wrap anchorx="page" anchory="page"/>
                <w10:anchorlock/>
              </v:shape>
            </w:pict>
          </mc:Fallback>
        </mc:AlternateContent>
      </w:r>
      <w:r w:rsidR="00F00D23">
        <w:rPr>
          <w:noProof/>
        </w:rPr>
        <mc:AlternateContent>
          <mc:Choice Requires="wps">
            <w:drawing>
              <wp:anchor distT="45720" distB="45720" distL="114300" distR="114300" simplePos="0" relativeHeight="251677696" behindDoc="0" locked="1" layoutInCell="1" allowOverlap="1" wp14:anchorId="7B8EEF11" wp14:editId="28C26D26">
                <wp:simplePos x="0" y="0"/>
                <wp:positionH relativeFrom="page">
                  <wp:posOffset>5439410</wp:posOffset>
                </wp:positionH>
                <wp:positionV relativeFrom="page">
                  <wp:posOffset>2606040</wp:posOffset>
                </wp:positionV>
                <wp:extent cx="2362200" cy="2674620"/>
                <wp:effectExtent l="0" t="0" r="0" b="0"/>
                <wp:wrapSquare wrapText="bothSides"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2200" cy="267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D4D5D4" w14:textId="50C955CC" w:rsidR="00F00D23" w:rsidRPr="000B296B" w:rsidRDefault="00F00D23" w:rsidP="0012074D">
                            <w:pPr>
                              <w:pStyle w:val="Heading1"/>
                            </w:pPr>
                            <w:r w:rsidRPr="00DB7C3E">
                              <w:t>Education</w:t>
                            </w:r>
                          </w:p>
                          <w:p w14:paraId="5E8A0548" w14:textId="3C96752B" w:rsidR="00F00D23" w:rsidRDefault="00DE3C1A" w:rsidP="0065772F">
                            <w:pPr>
                              <w:rPr>
                                <w:rStyle w:val="Emphasis"/>
                              </w:rPr>
                            </w:pPr>
                            <w:r>
                              <w:rPr>
                                <w:rStyle w:val="Emphasis"/>
                              </w:rPr>
                              <w:t>Juris Doctorate (JD)</w:t>
                            </w:r>
                          </w:p>
                          <w:p w14:paraId="1DAB8281" w14:textId="4BBA347C" w:rsidR="00DE3C1A" w:rsidRDefault="00DE3C1A" w:rsidP="00DE3C1A">
                            <w:r>
                              <w:t>Saint Louis University</w:t>
                            </w:r>
                            <w:r w:rsidR="0066030E">
                              <w:t xml:space="preserve">, </w:t>
                            </w:r>
                            <w:r>
                              <w:t>2019</w:t>
                            </w:r>
                          </w:p>
                          <w:p w14:paraId="3BF5323F" w14:textId="77777777" w:rsidR="00C00E33" w:rsidRPr="00DB7C3E" w:rsidRDefault="00C00E33" w:rsidP="00DE3C1A"/>
                          <w:p w14:paraId="51F89610" w14:textId="1AFE9417" w:rsidR="00F00D23" w:rsidRDefault="007464FC" w:rsidP="0065772F">
                            <w:pPr>
                              <w:rPr>
                                <w:rStyle w:val="Emphasis"/>
                              </w:rPr>
                            </w:pPr>
                            <w:r>
                              <w:rPr>
                                <w:rStyle w:val="Emphasis"/>
                              </w:rPr>
                              <w:t>Master of Public Health</w:t>
                            </w:r>
                            <w:r w:rsidR="00DE3C1A">
                              <w:rPr>
                                <w:rStyle w:val="Emphasis"/>
                              </w:rPr>
                              <w:t xml:space="preserve"> (MPH)</w:t>
                            </w:r>
                          </w:p>
                          <w:p w14:paraId="74CEB876" w14:textId="34AB1791" w:rsidR="008D2370" w:rsidRDefault="008D2370" w:rsidP="0065772F">
                            <w:pPr>
                              <w:rPr>
                                <w:rStyle w:val="Emphasis"/>
                              </w:rPr>
                            </w:pPr>
                            <w:r>
                              <w:rPr>
                                <w:rStyle w:val="Emphasis"/>
                              </w:rPr>
                              <w:t>Health Policy &amp; Management</w:t>
                            </w:r>
                          </w:p>
                          <w:p w14:paraId="238F273D" w14:textId="417C6445" w:rsidR="00DE3C1A" w:rsidRDefault="00DE3C1A" w:rsidP="0065772F">
                            <w:r>
                              <w:t>Saint Louis University</w:t>
                            </w:r>
                            <w:r w:rsidR="0066030E">
                              <w:t>,</w:t>
                            </w:r>
                            <w:r>
                              <w:t xml:space="preserve"> 2019</w:t>
                            </w:r>
                          </w:p>
                          <w:p w14:paraId="2A9A3F00" w14:textId="77777777" w:rsidR="00C00E33" w:rsidRPr="00DE3C1A" w:rsidRDefault="00C00E33" w:rsidP="0065772F">
                            <w:pPr>
                              <w:rPr>
                                <w:rStyle w:val="Emphasis"/>
                                <w:b w:val="0"/>
                                <w:iCs w:val="0"/>
                              </w:rPr>
                            </w:pPr>
                          </w:p>
                          <w:p w14:paraId="17B33B40" w14:textId="16CC2706" w:rsidR="00DE3C1A" w:rsidRDefault="00DE3C1A" w:rsidP="0065772F">
                            <w:pPr>
                              <w:rPr>
                                <w:rStyle w:val="Emphasis"/>
                              </w:rPr>
                            </w:pPr>
                            <w:r>
                              <w:rPr>
                                <w:rStyle w:val="Emphasis"/>
                              </w:rPr>
                              <w:t>Bachelor’s Degree (BA)</w:t>
                            </w:r>
                          </w:p>
                          <w:p w14:paraId="4388FF52" w14:textId="24505E23" w:rsidR="0012074D" w:rsidRPr="0065772F" w:rsidRDefault="0012074D" w:rsidP="0012074D">
                            <w:pPr>
                              <w:jc w:val="left"/>
                              <w:rPr>
                                <w:rStyle w:val="Emphasis"/>
                              </w:rPr>
                            </w:pPr>
                            <w:r>
                              <w:rPr>
                                <w:rStyle w:val="Emphasis"/>
                              </w:rPr>
                              <w:t xml:space="preserve">Management &amp; Studio Art </w:t>
                            </w:r>
                          </w:p>
                          <w:p w14:paraId="02EC5F34" w14:textId="309DE114" w:rsidR="00F00D23" w:rsidRPr="00DB7C3E" w:rsidRDefault="00DE3C1A" w:rsidP="0065772F">
                            <w:r>
                              <w:t>Webster University</w:t>
                            </w:r>
                            <w:r w:rsidR="0066030E">
                              <w:t xml:space="preserve">, </w:t>
                            </w:r>
                            <w:r>
                              <w:t xml:space="preserve">2009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8EEF11" id="_x0000_s1028" type="#_x0000_t202" style="position:absolute;left:0;text-align:left;margin-left:428.3pt;margin-top:205.2pt;width:186pt;height:210.6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" filled="f" stroked="f">
                <v:textbox>
                  <w:txbxContent>
                    <w:p w14:paraId="12D4D5D4" w14:textId="50C955CC" w:rsidR="00F00D23" w:rsidRPr="000B296B" w:rsidRDefault="00F00D23" w:rsidP="0012074D">
                      <w:pPr>
                        <w:pStyle w:val="Heading1"/>
                      </w:pPr>
                      <w:r w:rsidRPr="00DB7C3E">
                        <w:t>Education</w:t>
                      </w:r>
                    </w:p>
                    <w:p w14:paraId="5E8A0548" w14:textId="3C96752B" w:rsidR="00F00D23" w:rsidRDefault="00DE3C1A" w:rsidP="0065772F">
                      <w:pPr>
                        <w:rPr>
                          <w:rStyle w:val="Emphasis"/>
                        </w:rPr>
                      </w:pPr>
                      <w:r>
                        <w:rPr>
                          <w:rStyle w:val="Emphasis"/>
                        </w:rPr>
                        <w:t>Juris Doctorate (JD)</w:t>
                      </w:r>
                    </w:p>
                    <w:p w14:paraId="1DAB8281" w14:textId="4BBA347C" w:rsidR="00DE3C1A" w:rsidRDefault="00DE3C1A" w:rsidP="00DE3C1A">
                      <w:r>
                        <w:t>Saint Louis University</w:t>
                      </w:r>
                      <w:r w:rsidR="0066030E">
                        <w:t xml:space="preserve">, </w:t>
                      </w:r>
                      <w:r>
                        <w:t>2019</w:t>
                      </w:r>
                    </w:p>
                    <w:p w14:paraId="3BF5323F" w14:textId="77777777" w:rsidR="00C00E33" w:rsidRPr="00DB7C3E" w:rsidRDefault="00C00E33" w:rsidP="00DE3C1A"/>
                    <w:p w14:paraId="51F89610" w14:textId="1AFE9417" w:rsidR="00F00D23" w:rsidRDefault="007464FC" w:rsidP="0065772F">
                      <w:pPr>
                        <w:rPr>
                          <w:rStyle w:val="Emphasis"/>
                        </w:rPr>
                      </w:pPr>
                      <w:r>
                        <w:rPr>
                          <w:rStyle w:val="Emphasis"/>
                        </w:rPr>
                        <w:t>Master of Public Health</w:t>
                      </w:r>
                      <w:r w:rsidR="00DE3C1A">
                        <w:rPr>
                          <w:rStyle w:val="Emphasis"/>
                        </w:rPr>
                        <w:t xml:space="preserve"> (MPH)</w:t>
                      </w:r>
                    </w:p>
                    <w:p w14:paraId="74CEB876" w14:textId="34AB1791" w:rsidR="008D2370" w:rsidRDefault="008D2370" w:rsidP="0065772F">
                      <w:pPr>
                        <w:rPr>
                          <w:rStyle w:val="Emphasis"/>
                        </w:rPr>
                      </w:pPr>
                      <w:r>
                        <w:rPr>
                          <w:rStyle w:val="Emphasis"/>
                        </w:rPr>
                        <w:t>Health Policy &amp; Management</w:t>
                      </w:r>
                    </w:p>
                    <w:p w14:paraId="238F273D" w14:textId="417C6445" w:rsidR="00DE3C1A" w:rsidRDefault="00DE3C1A" w:rsidP="0065772F">
                      <w:r>
                        <w:t>Saint Louis University</w:t>
                      </w:r>
                      <w:r w:rsidR="0066030E">
                        <w:t>,</w:t>
                      </w:r>
                      <w:r>
                        <w:t xml:space="preserve"> 2019</w:t>
                      </w:r>
                    </w:p>
                    <w:p w14:paraId="2A9A3F00" w14:textId="77777777" w:rsidR="00C00E33" w:rsidRPr="00DE3C1A" w:rsidRDefault="00C00E33" w:rsidP="0065772F">
                      <w:pPr>
                        <w:rPr>
                          <w:rStyle w:val="Emphasis"/>
                          <w:b w:val="0"/>
                          <w:iCs w:val="0"/>
                        </w:rPr>
                      </w:pPr>
                    </w:p>
                    <w:p w14:paraId="17B33B40" w14:textId="16CC2706" w:rsidR="00DE3C1A" w:rsidRDefault="00DE3C1A" w:rsidP="0065772F">
                      <w:pPr>
                        <w:rPr>
                          <w:rStyle w:val="Emphasis"/>
                        </w:rPr>
                      </w:pPr>
                      <w:r>
                        <w:rPr>
                          <w:rStyle w:val="Emphasis"/>
                        </w:rPr>
                        <w:t>Bachelor’s Degree (BA)</w:t>
                      </w:r>
                    </w:p>
                    <w:p w14:paraId="4388FF52" w14:textId="24505E23" w:rsidR="0012074D" w:rsidRPr="0065772F" w:rsidRDefault="0012074D" w:rsidP="0012074D">
                      <w:pPr>
                        <w:jc w:val="left"/>
                        <w:rPr>
                          <w:rStyle w:val="Emphasis"/>
                        </w:rPr>
                      </w:pPr>
                      <w:r>
                        <w:rPr>
                          <w:rStyle w:val="Emphasis"/>
                        </w:rPr>
                        <w:t xml:space="preserve">Management &amp; Studio Art </w:t>
                      </w:r>
                    </w:p>
                    <w:p w14:paraId="02EC5F34" w14:textId="309DE114" w:rsidR="00F00D23" w:rsidRPr="00DB7C3E" w:rsidRDefault="00DE3C1A" w:rsidP="0065772F">
                      <w:r>
                        <w:t>Webster University</w:t>
                      </w:r>
                      <w:r w:rsidR="0066030E">
                        <w:t xml:space="preserve">, </w:t>
                      </w:r>
                      <w:r>
                        <w:t xml:space="preserve">2009 </w:t>
                      </w:r>
                    </w:p>
                  </w:txbxContent>
                </v:textbox>
                <w10:wrap type="square" anchorx="page" anchory="page"/>
                <w10:anchorlock/>
              </v:shape>
            </w:pict>
          </mc:Fallback>
        </mc:AlternateContent>
      </w:r>
      <w:r w:rsidR="00F00D23">
        <w:rPr>
          <w:noProof/>
        </w:rPr>
        <mc:AlternateContent>
          <mc:Choice Requires="wps">
            <w:drawing>
              <wp:anchor distT="45720" distB="45720" distL="114300" distR="114300" simplePos="0" relativeHeight="251678720" behindDoc="0" locked="1" layoutInCell="1" allowOverlap="1" wp14:anchorId="18D70255" wp14:editId="049BA17B">
                <wp:simplePos x="0" y="0"/>
                <wp:positionH relativeFrom="page">
                  <wp:posOffset>5439410</wp:posOffset>
                </wp:positionH>
                <wp:positionV relativeFrom="page">
                  <wp:posOffset>4857115</wp:posOffset>
                </wp:positionV>
                <wp:extent cx="2301240" cy="1996440"/>
                <wp:effectExtent l="0" t="0" r="0" b="3810"/>
                <wp:wrapSquare wrapText="bothSides"/>
                <wp:docPr id="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1240" cy="19964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EC8576" w14:textId="6577DDB0" w:rsidR="00F00D23" w:rsidRPr="000B296B" w:rsidRDefault="00C00E33" w:rsidP="0012074D">
                            <w:pPr>
                              <w:pStyle w:val="Heading1"/>
                            </w:pPr>
                            <w:r>
                              <w:t>Core Competencies</w:t>
                            </w:r>
                          </w:p>
                          <w:p w14:paraId="755062C3" w14:textId="3D45DC7F" w:rsidR="00F00D23" w:rsidRPr="000B296B" w:rsidRDefault="0066030E" w:rsidP="00C22867">
                            <w:pPr>
                              <w:pStyle w:val="ListBullet2"/>
                              <w:jc w:val="left"/>
                            </w:pPr>
                            <w:r>
                              <w:t xml:space="preserve">Interdisciplinary </w:t>
                            </w:r>
                            <w:r w:rsidR="006B0506">
                              <w:t>t</w:t>
                            </w:r>
                            <w:r w:rsidR="0065772F" w:rsidRPr="000B296B">
                              <w:t>eamwork</w:t>
                            </w:r>
                          </w:p>
                          <w:p w14:paraId="27E9C70E" w14:textId="44A235FE" w:rsidR="00F00D23" w:rsidRDefault="00137B0A" w:rsidP="00C22867">
                            <w:pPr>
                              <w:pStyle w:val="ListBullet2"/>
                              <w:jc w:val="left"/>
                            </w:pPr>
                            <w:r>
                              <w:t xml:space="preserve">Project </w:t>
                            </w:r>
                            <w:r w:rsidR="007464FC">
                              <w:t>m</w:t>
                            </w:r>
                            <w:r>
                              <w:t>anagement</w:t>
                            </w:r>
                          </w:p>
                          <w:p w14:paraId="4AD95625" w14:textId="15D0D58F" w:rsidR="00955278" w:rsidRPr="000B296B" w:rsidRDefault="00955278" w:rsidP="00C22867">
                            <w:pPr>
                              <w:pStyle w:val="ListBullet2"/>
                              <w:jc w:val="left"/>
                            </w:pPr>
                            <w:r>
                              <w:t xml:space="preserve">Legal </w:t>
                            </w:r>
                            <w:r w:rsidR="006B0506">
                              <w:t>r</w:t>
                            </w:r>
                            <w:r>
                              <w:t>esearch</w:t>
                            </w:r>
                          </w:p>
                          <w:p w14:paraId="6A025808" w14:textId="3F42B10C" w:rsidR="00917DA5" w:rsidRPr="000B296B" w:rsidRDefault="00917DA5" w:rsidP="00C22867">
                            <w:pPr>
                              <w:pStyle w:val="ListBullet2"/>
                              <w:jc w:val="left"/>
                            </w:pPr>
                            <w:r>
                              <w:t xml:space="preserve">Time </w:t>
                            </w:r>
                            <w:r w:rsidR="006B0506">
                              <w:t>m</w:t>
                            </w:r>
                            <w:r>
                              <w:t xml:space="preserve">anagement </w:t>
                            </w:r>
                          </w:p>
                          <w:p w14:paraId="0D7010E1" w14:textId="77777777" w:rsidR="00F00D23" w:rsidRPr="000B296B" w:rsidRDefault="00F00D23" w:rsidP="00C22867">
                            <w:pPr>
                              <w:pStyle w:val="ListBullet2"/>
                              <w:jc w:val="left"/>
                            </w:pPr>
                            <w:r w:rsidRPr="000B296B">
                              <w:t>Leadership</w:t>
                            </w:r>
                          </w:p>
                          <w:p w14:paraId="1F443C44" w14:textId="76A5A142" w:rsidR="00F00D23" w:rsidRDefault="0091762A" w:rsidP="00C22867">
                            <w:pPr>
                              <w:pStyle w:val="ListBullet2"/>
                              <w:jc w:val="left"/>
                            </w:pPr>
                            <w:r>
                              <w:t>Flexibility</w:t>
                            </w:r>
                            <w:r w:rsidR="007C5202">
                              <w:t xml:space="preserve"> &amp; </w:t>
                            </w:r>
                            <w:r>
                              <w:t>a</w:t>
                            </w:r>
                            <w:r w:rsidRPr="000B296B">
                              <w:t>daptab</w:t>
                            </w:r>
                            <w:r>
                              <w:t>ility</w:t>
                            </w:r>
                          </w:p>
                          <w:p w14:paraId="07C0F339" w14:textId="31453ADE" w:rsidR="00680422" w:rsidRPr="000B296B" w:rsidRDefault="00680422" w:rsidP="00680422">
                            <w:pPr>
                              <w:pStyle w:val="ListBullet2"/>
                              <w:jc w:val="left"/>
                            </w:pPr>
                            <w:r>
                              <w:t>Excellent c</w:t>
                            </w:r>
                            <w:r w:rsidRPr="000B296B">
                              <w:t>ommunication</w:t>
                            </w:r>
                          </w:p>
                          <w:p w14:paraId="17C8BCD8" w14:textId="77777777" w:rsidR="00F00D23" w:rsidRPr="00DB7C3E" w:rsidRDefault="00F00D23" w:rsidP="00F00D23">
                            <w:pPr>
                              <w:jc w:val="left"/>
                              <w:rPr>
                                <w:rFonts w:ascii="Source Sans Pro" w:hAnsi="Source Sans P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D70255" id="_x0000_s1029" type="#_x0000_t202" style="position:absolute;left:0;text-align:left;margin-left:428.3pt;margin-top:382.45pt;width:181.2pt;height:157.2pt;z-index:25167872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" filled="f" stroked="f">
                <v:textbox>
                  <w:txbxContent>
                    <w:p w14:paraId="05EC8576" w14:textId="6577DDB0" w:rsidR="00F00D23" w:rsidRPr="000B296B" w:rsidRDefault="00C00E33" w:rsidP="0012074D">
                      <w:pPr>
                        <w:pStyle w:val="Heading1"/>
                      </w:pPr>
                      <w:r>
                        <w:t>Core Competencies</w:t>
                      </w:r>
                    </w:p>
                    <w:p w14:paraId="755062C3" w14:textId="3D45DC7F" w:rsidR="00F00D23" w:rsidRPr="000B296B" w:rsidRDefault="0066030E" w:rsidP="00C22867">
                      <w:pPr>
                        <w:pStyle w:val="ListBullet2"/>
                        <w:jc w:val="left"/>
                      </w:pPr>
                      <w:r>
                        <w:t xml:space="preserve">Interdisciplinary </w:t>
                      </w:r>
                      <w:r w:rsidR="006B0506">
                        <w:t>t</w:t>
                      </w:r>
                      <w:r w:rsidR="0065772F" w:rsidRPr="000B296B">
                        <w:t>eamwork</w:t>
                      </w:r>
                    </w:p>
                    <w:p w14:paraId="27E9C70E" w14:textId="44A235FE" w:rsidR="00F00D23" w:rsidRDefault="00137B0A" w:rsidP="00C22867">
                      <w:pPr>
                        <w:pStyle w:val="ListBullet2"/>
                        <w:jc w:val="left"/>
                      </w:pPr>
                      <w:r>
                        <w:t xml:space="preserve">Project </w:t>
                      </w:r>
                      <w:r w:rsidR="007464FC">
                        <w:t>m</w:t>
                      </w:r>
                      <w:r>
                        <w:t>anagement</w:t>
                      </w:r>
                    </w:p>
                    <w:p w14:paraId="4AD95625" w14:textId="15D0D58F" w:rsidR="00955278" w:rsidRPr="000B296B" w:rsidRDefault="00955278" w:rsidP="00C22867">
                      <w:pPr>
                        <w:pStyle w:val="ListBullet2"/>
                        <w:jc w:val="left"/>
                      </w:pPr>
                      <w:r>
                        <w:t xml:space="preserve">Legal </w:t>
                      </w:r>
                      <w:r w:rsidR="006B0506">
                        <w:t>r</w:t>
                      </w:r>
                      <w:r>
                        <w:t>esearch</w:t>
                      </w:r>
                    </w:p>
                    <w:p w14:paraId="6A025808" w14:textId="3F42B10C" w:rsidR="00917DA5" w:rsidRPr="000B296B" w:rsidRDefault="00917DA5" w:rsidP="00C22867">
                      <w:pPr>
                        <w:pStyle w:val="ListBullet2"/>
                        <w:jc w:val="left"/>
                      </w:pPr>
                      <w:r>
                        <w:t xml:space="preserve">Time </w:t>
                      </w:r>
                      <w:r w:rsidR="006B0506">
                        <w:t>m</w:t>
                      </w:r>
                      <w:r>
                        <w:t xml:space="preserve">anagement </w:t>
                      </w:r>
                    </w:p>
                    <w:p w14:paraId="0D7010E1" w14:textId="77777777" w:rsidR="00F00D23" w:rsidRPr="000B296B" w:rsidRDefault="00F00D23" w:rsidP="00C22867">
                      <w:pPr>
                        <w:pStyle w:val="ListBullet2"/>
                        <w:jc w:val="left"/>
                      </w:pPr>
                      <w:r w:rsidRPr="000B296B">
                        <w:t>Leadership</w:t>
                      </w:r>
                    </w:p>
                    <w:p w14:paraId="1F443C44" w14:textId="76A5A142" w:rsidR="00F00D23" w:rsidRDefault="0091762A" w:rsidP="00C22867">
                      <w:pPr>
                        <w:pStyle w:val="ListBullet2"/>
                        <w:jc w:val="left"/>
                      </w:pPr>
                      <w:r>
                        <w:t>Flexibility</w:t>
                      </w:r>
                      <w:r w:rsidR="007C5202">
                        <w:t xml:space="preserve"> &amp; </w:t>
                      </w:r>
                      <w:r>
                        <w:t>a</w:t>
                      </w:r>
                      <w:r w:rsidRPr="000B296B">
                        <w:t>daptab</w:t>
                      </w:r>
                      <w:r>
                        <w:t>ility</w:t>
                      </w:r>
                    </w:p>
                    <w:p w14:paraId="07C0F339" w14:textId="31453ADE" w:rsidR="00680422" w:rsidRPr="000B296B" w:rsidRDefault="00680422" w:rsidP="00680422">
                      <w:pPr>
                        <w:pStyle w:val="ListBullet2"/>
                        <w:jc w:val="left"/>
                      </w:pPr>
                      <w:r>
                        <w:t>Excellent c</w:t>
                      </w:r>
                      <w:r w:rsidRPr="000B296B">
                        <w:t>ommunication</w:t>
                      </w:r>
                    </w:p>
                    <w:p w14:paraId="17C8BCD8" w14:textId="77777777" w:rsidR="00F00D23" w:rsidRPr="00DB7C3E" w:rsidRDefault="00F00D23" w:rsidP="00F00D23">
                      <w:pPr>
                        <w:jc w:val="left"/>
                        <w:rPr>
                          <w:rFonts w:ascii="Source Sans Pro" w:hAnsi="Source Sans Pro"/>
                        </w:rPr>
                      </w:pPr>
                    </w:p>
                  </w:txbxContent>
                </v:textbox>
                <w10:wrap type="square" anchorx="page" anchory="page"/>
                <w10:anchorlock/>
              </v:shape>
            </w:pict>
          </mc:Fallback>
        </mc:AlternateContent>
      </w:r>
      <w:r w:rsidR="00F00D23">
        <w:rPr>
          <w:noProof/>
          <w:vertAlign w:val="subscript"/>
        </w:rPr>
        <mc:AlternateContent>
          <mc:Choice Requires="wps">
            <w:drawing>
              <wp:anchor distT="0" distB="0" distL="114300" distR="114300" simplePos="0" relativeHeight="251679744" behindDoc="0" locked="1" layoutInCell="1" allowOverlap="1" wp14:anchorId="74AA5D95" wp14:editId="5A96914E">
                <wp:simplePos x="0" y="0"/>
                <wp:positionH relativeFrom="page">
                  <wp:posOffset>5441950</wp:posOffset>
                </wp:positionH>
                <wp:positionV relativeFrom="page">
                  <wp:posOffset>2606040</wp:posOffset>
                </wp:positionV>
                <wp:extent cx="0" cy="6982460"/>
                <wp:effectExtent l="0" t="0" r="28575" b="28575"/>
                <wp:wrapNone/>
                <wp:docPr id="31" name="Straight Connector 3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98246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bg2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C0F019A" id="Straight Connector 31" o:spid="_x0000_s1026" alt="&quot;&quot;" style="position:absolute;z-index:251679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428.5pt,205.2pt" to="428.5pt,7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" strokecolor="#737373 [1614]">
                <v:stroke joinstyle="miter"/>
                <w10:wrap anchorx="page" anchory="page"/>
                <w10:anchorlock/>
              </v:line>
            </w:pict>
          </mc:Fallback>
        </mc:AlternateContent>
      </w:r>
      <w:r w:rsidR="00F00D23">
        <w:rPr>
          <w:noProof/>
        </w:rPr>
        <mc:AlternateContent>
          <mc:Choice Requires="wps">
            <w:drawing>
              <wp:anchor distT="45720" distB="45720" distL="114300" distR="114300" simplePos="0" relativeHeight="251680768" behindDoc="0" locked="1" layoutInCell="1" allowOverlap="1" wp14:anchorId="76FE8CA1" wp14:editId="1E65E970">
                <wp:simplePos x="0" y="0"/>
                <wp:positionH relativeFrom="page">
                  <wp:posOffset>5349240</wp:posOffset>
                </wp:positionH>
                <wp:positionV relativeFrom="page">
                  <wp:posOffset>7763510</wp:posOffset>
                </wp:positionV>
                <wp:extent cx="2221992" cy="1938528"/>
                <wp:effectExtent l="0" t="0" r="0" b="5080"/>
                <wp:wrapSquare wrapText="bothSides"/>
                <wp:docPr id="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1992" cy="193852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440409" w14:textId="781799BD" w:rsidR="00F00D23" w:rsidRPr="000B296B" w:rsidRDefault="00F00D23" w:rsidP="000B296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FE8CA1" id="_x0000_s1030" type="#_x0000_t202" style="position:absolute;left:0;text-align:left;margin-left:421.2pt;margin-top:611.3pt;width:174.95pt;height:152.65pt;z-index:25168076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" filled="f" stroked="f">
                <v:textbox>
                  <w:txbxContent>
                    <w:p w14:paraId="70440409" w14:textId="781799BD" w:rsidR="00F00D23" w:rsidRPr="000B296B" w:rsidRDefault="00F00D23" w:rsidP="000B296B"/>
                  </w:txbxContent>
                </v:textbox>
                <w10:wrap type="square" anchorx="page" anchory="page"/>
                <w10:anchorlock/>
              </v:shape>
            </w:pict>
          </mc:Fallback>
        </mc:AlternateContent>
      </w:r>
      <w:r w:rsidR="00F00D23">
        <w:rPr>
          <w:noProof/>
        </w:rPr>
        <mc:AlternateContent>
          <mc:Choice Requires="wps">
            <w:drawing>
              <wp:anchor distT="45720" distB="45720" distL="114300" distR="114300" simplePos="0" relativeHeight="251681792" behindDoc="0" locked="1" layoutInCell="1" allowOverlap="1" wp14:anchorId="46B9255C" wp14:editId="14E9794C">
                <wp:simplePos x="0" y="0"/>
                <wp:positionH relativeFrom="page">
                  <wp:posOffset>5443855</wp:posOffset>
                </wp:positionH>
                <wp:positionV relativeFrom="page">
                  <wp:posOffset>6506845</wp:posOffset>
                </wp:positionV>
                <wp:extent cx="2301240" cy="4000500"/>
                <wp:effectExtent l="0" t="0" r="0" b="0"/>
                <wp:wrapSquare wrapText="bothSides"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1240" cy="4000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10CB9D" w14:textId="35BB1847" w:rsidR="008D2370" w:rsidRPr="0012074D" w:rsidRDefault="00F00D23" w:rsidP="0012074D">
                            <w:pPr>
                              <w:pStyle w:val="Heading1"/>
                              <w:rPr>
                                <w:rStyle w:val="Emphasis"/>
                                <w:b/>
                                <w:iCs w:val="0"/>
                              </w:rPr>
                            </w:pPr>
                            <w:r w:rsidRPr="000B296B">
                              <w:t>Achievements</w:t>
                            </w:r>
                          </w:p>
                          <w:p w14:paraId="56AE5352" w14:textId="7575AA3D" w:rsidR="0066030E" w:rsidRDefault="0066030E" w:rsidP="0066030E">
                            <w:pPr>
                              <w:rPr>
                                <w:rStyle w:val="Emphasis"/>
                              </w:rPr>
                            </w:pPr>
                            <w:r>
                              <w:rPr>
                                <w:rStyle w:val="Emphasis"/>
                              </w:rPr>
                              <w:t xml:space="preserve">Publications </w:t>
                            </w:r>
                          </w:p>
                          <w:p w14:paraId="6EF87D75" w14:textId="19ED1B89" w:rsidR="00D617BE" w:rsidRDefault="00D617BE" w:rsidP="008D2370">
                            <w:pPr>
                              <w:jc w:val="left"/>
                            </w:pPr>
                            <w:r>
                              <w:t xml:space="preserve">Frontiers in Public Health, 2025 </w:t>
                            </w:r>
                          </w:p>
                          <w:p w14:paraId="798CF25C" w14:textId="54FC5292" w:rsidR="0071485C" w:rsidRDefault="0066030E" w:rsidP="008D2370">
                            <w:pPr>
                              <w:jc w:val="left"/>
                            </w:pPr>
                            <w:r>
                              <w:t>American Journal of Public Health, 2023</w:t>
                            </w:r>
                          </w:p>
                          <w:p w14:paraId="7D7D3633" w14:textId="7F1E6C91" w:rsidR="0066030E" w:rsidRDefault="0071485C" w:rsidP="00BC03FD">
                            <w:pPr>
                              <w:jc w:val="left"/>
                            </w:pPr>
                            <w:r>
                              <w:t>Institute for Healing Justice &amp; Equity</w:t>
                            </w:r>
                            <w:r w:rsidR="008D2370">
                              <w:t xml:space="preserve">, </w:t>
                            </w:r>
                            <w:r>
                              <w:t>2020</w:t>
                            </w:r>
                            <w:r w:rsidR="00BC03FD">
                              <w:t xml:space="preserve">, 2021, </w:t>
                            </w:r>
                            <w:r>
                              <w:t>2022</w:t>
                            </w:r>
                          </w:p>
                          <w:p w14:paraId="4D061639" w14:textId="77777777" w:rsidR="00BC03FD" w:rsidRPr="000B296B" w:rsidRDefault="00BC03FD" w:rsidP="00BC03FD">
                            <w:pPr>
                              <w:jc w:val="left"/>
                            </w:pPr>
                          </w:p>
                          <w:p w14:paraId="47954820" w14:textId="195603BA" w:rsidR="0066030E" w:rsidRPr="000B296B" w:rsidRDefault="005B7AB0" w:rsidP="008D2370">
                            <w:pPr>
                              <w:jc w:val="left"/>
                              <w:rPr>
                                <w:rStyle w:val="Emphasis"/>
                              </w:rPr>
                            </w:pPr>
                            <w:r>
                              <w:rPr>
                                <w:rStyle w:val="Emphasis"/>
                              </w:rPr>
                              <w:t xml:space="preserve">Presentations &amp; </w:t>
                            </w:r>
                            <w:r w:rsidR="0066030E" w:rsidRPr="000B296B">
                              <w:rPr>
                                <w:rStyle w:val="Emphasis"/>
                              </w:rPr>
                              <w:t>Workshop</w:t>
                            </w:r>
                            <w:r w:rsidR="0071485C">
                              <w:rPr>
                                <w:rStyle w:val="Emphasis"/>
                              </w:rPr>
                              <w:t>s</w:t>
                            </w:r>
                          </w:p>
                          <w:p w14:paraId="44FCC85E" w14:textId="438022A9" w:rsidR="0066030E" w:rsidRDefault="0071485C" w:rsidP="008D2370">
                            <w:pPr>
                              <w:jc w:val="left"/>
                            </w:pPr>
                            <w:r>
                              <w:t>American Public Health</w:t>
                            </w:r>
                            <w:r w:rsidR="008D2370">
                              <w:t xml:space="preserve"> </w:t>
                            </w:r>
                            <w:r>
                              <w:t xml:space="preserve">Association </w:t>
                            </w:r>
                          </w:p>
                          <w:p w14:paraId="7649D3FD" w14:textId="228FE80B" w:rsidR="0071485C" w:rsidRDefault="0071485C" w:rsidP="008D2370">
                            <w:pPr>
                              <w:jc w:val="left"/>
                            </w:pPr>
                            <w:r>
                              <w:t xml:space="preserve">Network for Public Health Law </w:t>
                            </w:r>
                          </w:p>
                          <w:p w14:paraId="76B9C9FA" w14:textId="29DFAE7F" w:rsidR="0071485C" w:rsidRDefault="0071485C" w:rsidP="008D2370">
                            <w:pPr>
                              <w:jc w:val="left"/>
                            </w:pPr>
                            <w:r>
                              <w:t>Pew Charitable Trusts</w:t>
                            </w:r>
                          </w:p>
                          <w:p w14:paraId="079BBF7D" w14:textId="255C161E" w:rsidR="0071485C" w:rsidRDefault="0071485C" w:rsidP="008D2370">
                            <w:pPr>
                              <w:jc w:val="left"/>
                            </w:pPr>
                            <w:r>
                              <w:t>Association of State and Territorial Health Officials</w:t>
                            </w:r>
                            <w:r w:rsidR="008D2370">
                              <w:t xml:space="preserve">, </w:t>
                            </w:r>
                            <w:r>
                              <w:t xml:space="preserve"> </w:t>
                            </w:r>
                          </w:p>
                          <w:p w14:paraId="649B4B17" w14:textId="7401F8B0" w:rsidR="008D2370" w:rsidRDefault="0066030E" w:rsidP="008D2370">
                            <w:pPr>
                              <w:jc w:val="left"/>
                            </w:pPr>
                            <w:r w:rsidRPr="000B296B">
                              <w:t>20</w:t>
                            </w:r>
                            <w:r w:rsidR="008D2370">
                              <w:t>21-2023</w:t>
                            </w:r>
                          </w:p>
                          <w:p w14:paraId="5E54EF42" w14:textId="77777777" w:rsidR="008D2370" w:rsidRPr="000B296B" w:rsidRDefault="008D2370" w:rsidP="000B296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B9255C" id="_x0000_s1031" type="#_x0000_t202" style="position:absolute;left:0;text-align:left;margin-left:428.65pt;margin-top:512.35pt;width:181.2pt;height:315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" filled="f" stroked="f">
                <v:textbox>
                  <w:txbxContent>
                    <w:p w14:paraId="3E10CB9D" w14:textId="35BB1847" w:rsidR="008D2370" w:rsidRPr="0012074D" w:rsidRDefault="00F00D23" w:rsidP="0012074D">
                      <w:pPr>
                        <w:pStyle w:val="Heading1"/>
                        <w:rPr>
                          <w:rStyle w:val="Emphasis"/>
                          <w:b/>
                          <w:iCs w:val="0"/>
                        </w:rPr>
                      </w:pPr>
                      <w:r w:rsidRPr="000B296B">
                        <w:t>Achievements</w:t>
                      </w:r>
                    </w:p>
                    <w:p w14:paraId="56AE5352" w14:textId="7575AA3D" w:rsidR="0066030E" w:rsidRDefault="0066030E" w:rsidP="0066030E">
                      <w:pPr>
                        <w:rPr>
                          <w:rStyle w:val="Emphasis"/>
                        </w:rPr>
                      </w:pPr>
                      <w:r>
                        <w:rPr>
                          <w:rStyle w:val="Emphasis"/>
                        </w:rPr>
                        <w:t xml:space="preserve">Publications </w:t>
                      </w:r>
                    </w:p>
                    <w:p w14:paraId="6EF87D75" w14:textId="19ED1B89" w:rsidR="00D617BE" w:rsidRDefault="00D617BE" w:rsidP="008D2370">
                      <w:pPr>
                        <w:jc w:val="left"/>
                      </w:pPr>
                      <w:r>
                        <w:t xml:space="preserve">Frontiers in Public Health, 2025 </w:t>
                      </w:r>
                    </w:p>
                    <w:p w14:paraId="798CF25C" w14:textId="54FC5292" w:rsidR="0071485C" w:rsidRDefault="0066030E" w:rsidP="008D2370">
                      <w:pPr>
                        <w:jc w:val="left"/>
                      </w:pPr>
                      <w:r>
                        <w:t>American Journal of Public Health, 2023</w:t>
                      </w:r>
                    </w:p>
                    <w:p w14:paraId="7D7D3633" w14:textId="7F1E6C91" w:rsidR="0066030E" w:rsidRDefault="0071485C" w:rsidP="00BC03FD">
                      <w:pPr>
                        <w:jc w:val="left"/>
                      </w:pPr>
                      <w:r>
                        <w:t>Institute for Healing Justice &amp; Equity</w:t>
                      </w:r>
                      <w:r w:rsidR="008D2370">
                        <w:t xml:space="preserve">, </w:t>
                      </w:r>
                      <w:r>
                        <w:t>2020</w:t>
                      </w:r>
                      <w:r w:rsidR="00BC03FD">
                        <w:t xml:space="preserve">, 2021, </w:t>
                      </w:r>
                      <w:r>
                        <w:t>2022</w:t>
                      </w:r>
                    </w:p>
                    <w:p w14:paraId="4D061639" w14:textId="77777777" w:rsidR="00BC03FD" w:rsidRPr="000B296B" w:rsidRDefault="00BC03FD" w:rsidP="00BC03FD">
                      <w:pPr>
                        <w:jc w:val="left"/>
                      </w:pPr>
                    </w:p>
                    <w:p w14:paraId="47954820" w14:textId="195603BA" w:rsidR="0066030E" w:rsidRPr="000B296B" w:rsidRDefault="005B7AB0" w:rsidP="008D2370">
                      <w:pPr>
                        <w:jc w:val="left"/>
                        <w:rPr>
                          <w:rStyle w:val="Emphasis"/>
                        </w:rPr>
                      </w:pPr>
                      <w:r>
                        <w:rPr>
                          <w:rStyle w:val="Emphasis"/>
                        </w:rPr>
                        <w:t xml:space="preserve">Presentations &amp; </w:t>
                      </w:r>
                      <w:r w:rsidR="0066030E" w:rsidRPr="000B296B">
                        <w:rPr>
                          <w:rStyle w:val="Emphasis"/>
                        </w:rPr>
                        <w:t>Workshop</w:t>
                      </w:r>
                      <w:r w:rsidR="0071485C">
                        <w:rPr>
                          <w:rStyle w:val="Emphasis"/>
                        </w:rPr>
                        <w:t>s</w:t>
                      </w:r>
                    </w:p>
                    <w:p w14:paraId="44FCC85E" w14:textId="438022A9" w:rsidR="0066030E" w:rsidRDefault="0071485C" w:rsidP="008D2370">
                      <w:pPr>
                        <w:jc w:val="left"/>
                      </w:pPr>
                      <w:r>
                        <w:t>American Public Health</w:t>
                      </w:r>
                      <w:r w:rsidR="008D2370">
                        <w:t xml:space="preserve"> </w:t>
                      </w:r>
                      <w:r>
                        <w:t xml:space="preserve">Association </w:t>
                      </w:r>
                    </w:p>
                    <w:p w14:paraId="7649D3FD" w14:textId="228FE80B" w:rsidR="0071485C" w:rsidRDefault="0071485C" w:rsidP="008D2370">
                      <w:pPr>
                        <w:jc w:val="left"/>
                      </w:pPr>
                      <w:r>
                        <w:t xml:space="preserve">Network for Public Health Law </w:t>
                      </w:r>
                    </w:p>
                    <w:p w14:paraId="76B9C9FA" w14:textId="29DFAE7F" w:rsidR="0071485C" w:rsidRDefault="0071485C" w:rsidP="008D2370">
                      <w:pPr>
                        <w:jc w:val="left"/>
                      </w:pPr>
                      <w:r>
                        <w:t>Pew Charitable Trusts</w:t>
                      </w:r>
                    </w:p>
                    <w:p w14:paraId="079BBF7D" w14:textId="255C161E" w:rsidR="0071485C" w:rsidRDefault="0071485C" w:rsidP="008D2370">
                      <w:pPr>
                        <w:jc w:val="left"/>
                      </w:pPr>
                      <w:r>
                        <w:t>Association of State and Territorial Health Officials</w:t>
                      </w:r>
                      <w:r w:rsidR="008D2370">
                        <w:t xml:space="preserve">, </w:t>
                      </w:r>
                      <w:r>
                        <w:t xml:space="preserve"> </w:t>
                      </w:r>
                    </w:p>
                    <w:p w14:paraId="649B4B17" w14:textId="7401F8B0" w:rsidR="008D2370" w:rsidRDefault="0066030E" w:rsidP="008D2370">
                      <w:pPr>
                        <w:jc w:val="left"/>
                      </w:pPr>
                      <w:r w:rsidRPr="000B296B">
                        <w:t>20</w:t>
                      </w:r>
                      <w:r w:rsidR="008D2370">
                        <w:t>21-2023</w:t>
                      </w:r>
                    </w:p>
                    <w:p w14:paraId="5E54EF42" w14:textId="77777777" w:rsidR="008D2370" w:rsidRPr="000B296B" w:rsidRDefault="008D2370" w:rsidP="000B296B"/>
                  </w:txbxContent>
                </v:textbox>
                <w10:wrap type="square" anchorx="page" anchory="page"/>
                <w10:anchorlock/>
              </v:shape>
            </w:pict>
          </mc:Fallback>
        </mc:AlternateContent>
      </w:r>
    </w:p>
    <w:p w14:paraId="077C609B" w14:textId="77777777" w:rsidR="00680422" w:rsidRDefault="00680422" w:rsidP="00BC03FD">
      <w:pPr>
        <w:pStyle w:val="Heading1"/>
      </w:pPr>
    </w:p>
    <w:p w14:paraId="3B6452A0" w14:textId="5730D586" w:rsidR="00BC03FD" w:rsidRPr="00F00D23" w:rsidRDefault="00BC03FD" w:rsidP="00BC03FD">
      <w:pPr>
        <w:pStyle w:val="Heading1"/>
      </w:pPr>
      <w:r w:rsidRPr="00F00D23">
        <w:t xml:space="preserve">Professional </w:t>
      </w:r>
      <w:r>
        <w:t>summary</w:t>
      </w:r>
    </w:p>
    <w:p w14:paraId="52E3EE5F" w14:textId="3D789FDE" w:rsidR="00AA749C" w:rsidRDefault="0048049B" w:rsidP="00DE2FFA">
      <w:pPr>
        <w:jc w:val="left"/>
      </w:pPr>
      <w:r>
        <w:t>Cr</w:t>
      </w:r>
      <w:r w:rsidR="0091762A">
        <w:t xml:space="preserve">itical </w:t>
      </w:r>
      <w:r w:rsidR="008369F9">
        <w:t xml:space="preserve">thinker </w:t>
      </w:r>
      <w:r w:rsidR="000C0AAA">
        <w:t>with over ten years of experience</w:t>
      </w:r>
      <w:r w:rsidR="0054304A">
        <w:t>; including but not</w:t>
      </w:r>
      <w:r w:rsidR="00BF7719">
        <w:t xml:space="preserve"> limited to</w:t>
      </w:r>
      <w:r w:rsidR="00B84E3B">
        <w:t xml:space="preserve"> addressing structural ineq</w:t>
      </w:r>
      <w:r w:rsidR="00BF7719">
        <w:t xml:space="preserve">uities </w:t>
      </w:r>
      <w:r w:rsidR="00B84E3B">
        <w:t xml:space="preserve">to advance </w:t>
      </w:r>
      <w:r w:rsidR="00BF7719">
        <w:t>justice through</w:t>
      </w:r>
      <w:r w:rsidR="00520ECD">
        <w:t xml:space="preserve"> </w:t>
      </w:r>
      <w:r w:rsidR="0039722B">
        <w:t>inter</w:t>
      </w:r>
      <w:r w:rsidR="00520ECD">
        <w:t xml:space="preserve">disciplinary research, </w:t>
      </w:r>
      <w:r w:rsidR="007A4441">
        <w:t xml:space="preserve">cross-sector collaboration, </w:t>
      </w:r>
      <w:r w:rsidR="00520ECD">
        <w:t>policy analysis</w:t>
      </w:r>
      <w:r w:rsidR="00DE2FFA">
        <w:t xml:space="preserve"> </w:t>
      </w:r>
      <w:r w:rsidR="0039722B">
        <w:t>&amp; critique</w:t>
      </w:r>
      <w:r w:rsidR="00520ECD">
        <w:t xml:space="preserve">, </w:t>
      </w:r>
      <w:r w:rsidR="00330B97">
        <w:t>organizational strategy development, collegiate teaching, and a commitment to building a world where all people belong and have the full potential to thrive.</w:t>
      </w:r>
    </w:p>
    <w:p w14:paraId="3A0EC33A" w14:textId="77777777" w:rsidR="00DE2FFA" w:rsidRDefault="00DE2FFA" w:rsidP="00BC03FD"/>
    <w:p w14:paraId="1C18A450" w14:textId="77777777" w:rsidR="00DE2FFA" w:rsidRDefault="00DE2FFA" w:rsidP="00BC03FD"/>
    <w:p w14:paraId="3A558BEB" w14:textId="77777777" w:rsidR="00DE2FFA" w:rsidRDefault="00DE2FFA" w:rsidP="00BC03FD"/>
    <w:p w14:paraId="04303C41" w14:textId="1F517776" w:rsidR="0071059B" w:rsidRDefault="00BC03FD" w:rsidP="00BC03FD">
      <w:pPr>
        <w:pStyle w:val="Heading2"/>
      </w:pPr>
      <w:r w:rsidRPr="00BC03FD"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83840" behindDoc="0" locked="1" layoutInCell="1" allowOverlap="1" wp14:anchorId="58B97D77" wp14:editId="0ABBF5D6">
                <wp:simplePos x="0" y="0"/>
                <wp:positionH relativeFrom="page">
                  <wp:posOffset>414655</wp:posOffset>
                </wp:positionH>
                <wp:positionV relativeFrom="page">
                  <wp:posOffset>295910</wp:posOffset>
                </wp:positionV>
                <wp:extent cx="6981825" cy="9617710"/>
                <wp:effectExtent l="0" t="0" r="0" b="2540"/>
                <wp:wrapSquare wrapText="bothSides"/>
                <wp:docPr id="11903167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81825" cy="96177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976864" w14:textId="12B3F0E2" w:rsidR="00487009" w:rsidRDefault="00BC03FD" w:rsidP="000941EA">
                            <w:pPr>
                              <w:pStyle w:val="Heading1"/>
                            </w:pPr>
                            <w:r w:rsidRPr="00F00D23">
                              <w:t>Work Experience</w:t>
                            </w:r>
                            <w:r>
                              <w:t xml:space="preserve"> Continued</w:t>
                            </w:r>
                          </w:p>
                          <w:p w14:paraId="2F05F8D9" w14:textId="77777777" w:rsidR="00564B85" w:rsidRDefault="00564B85" w:rsidP="00BC03FD">
                            <w:pPr>
                              <w:pStyle w:val="Heading2"/>
                            </w:pPr>
                          </w:p>
                          <w:p w14:paraId="244D82C6" w14:textId="1E72A486" w:rsidR="0048359F" w:rsidRDefault="0048359F" w:rsidP="00242C01">
                            <w:pPr>
                              <w:pStyle w:val="Heading2"/>
                              <w:spacing w:after="0"/>
                            </w:pPr>
                            <w:r>
                              <w:t>Law Clerk</w:t>
                            </w:r>
                          </w:p>
                          <w:p w14:paraId="75FD44FD" w14:textId="6B640AF6" w:rsidR="005264E0" w:rsidRDefault="0048359F" w:rsidP="00242C01">
                            <w:pPr>
                              <w:pStyle w:val="ListBullet"/>
                              <w:numPr>
                                <w:ilvl w:val="0"/>
                                <w:numId w:val="0"/>
                              </w:numPr>
                              <w:jc w:val="left"/>
                            </w:pPr>
                            <w:r>
                              <w:t>MacArthur</w:t>
                            </w:r>
                            <w:r w:rsidR="00427EA9">
                              <w:t xml:space="preserve"> Justice Center, St. Louis, MO </w:t>
                            </w:r>
                            <w:r w:rsidR="00427EA9" w:rsidRPr="0065772F">
                              <w:t xml:space="preserve">| </w:t>
                            </w:r>
                            <w:r w:rsidR="00A7759D">
                              <w:t>2016-2017</w:t>
                            </w:r>
                          </w:p>
                          <w:p w14:paraId="0A8C8B3B" w14:textId="677B066B" w:rsidR="00117D4B" w:rsidRDefault="00117D4B" w:rsidP="00117D4B">
                            <w:pPr>
                              <w:pStyle w:val="ListBullet"/>
                              <w:numPr>
                                <w:ilvl w:val="0"/>
                                <w:numId w:val="9"/>
                              </w:numPr>
                              <w:jc w:val="left"/>
                            </w:pPr>
                            <w:r>
                              <w:t>Provided legal research and general case management</w:t>
                            </w:r>
                            <w:r w:rsidR="00633F70">
                              <w:t xml:space="preserve">. </w:t>
                            </w:r>
                          </w:p>
                          <w:p w14:paraId="7DD23B97" w14:textId="4F91C65C" w:rsidR="00117D4B" w:rsidRDefault="00117D4B" w:rsidP="00CB1F59">
                            <w:pPr>
                              <w:pStyle w:val="ListBullet"/>
                              <w:numPr>
                                <w:ilvl w:val="0"/>
                                <w:numId w:val="9"/>
                              </w:numPr>
                              <w:jc w:val="left"/>
                            </w:pPr>
                            <w:r>
                              <w:t>Performed client interviews</w:t>
                            </w:r>
                            <w:r w:rsidR="00CB1F59">
                              <w:t xml:space="preserve"> and </w:t>
                            </w:r>
                            <w:r>
                              <w:t>scene investigations</w:t>
                            </w:r>
                            <w:r w:rsidR="00CB1F59">
                              <w:t xml:space="preserve">. </w:t>
                            </w:r>
                          </w:p>
                          <w:p w14:paraId="7D7FF1DE" w14:textId="35F42B5B" w:rsidR="0048359F" w:rsidRDefault="00117D4B" w:rsidP="00117D4B">
                            <w:pPr>
                              <w:pStyle w:val="ListBullet"/>
                              <w:numPr>
                                <w:ilvl w:val="0"/>
                                <w:numId w:val="9"/>
                              </w:numPr>
                              <w:jc w:val="left"/>
                            </w:pPr>
                            <w:r>
                              <w:t>Answered incoming phone calls and letters requesting legal assistance.</w:t>
                            </w:r>
                          </w:p>
                          <w:p w14:paraId="603550A5" w14:textId="77777777" w:rsidR="00B67445" w:rsidRPr="00B67445" w:rsidRDefault="00B67445" w:rsidP="00B67445">
                            <w:pPr>
                              <w:pStyle w:val="ListBullet"/>
                              <w:numPr>
                                <w:ilvl w:val="0"/>
                                <w:numId w:val="0"/>
                              </w:numPr>
                              <w:jc w:val="left"/>
                              <w:rPr>
                                <w:b/>
                                <w:bCs/>
                              </w:rPr>
                            </w:pPr>
                          </w:p>
                          <w:p w14:paraId="233B4E10" w14:textId="111F3471" w:rsidR="00B67445" w:rsidRDefault="00B67445" w:rsidP="00B67445">
                            <w:pPr>
                              <w:pStyle w:val="ListBullet"/>
                              <w:numPr>
                                <w:ilvl w:val="0"/>
                                <w:numId w:val="0"/>
                              </w:numPr>
                              <w:jc w:val="left"/>
                              <w:rPr>
                                <w:b/>
                                <w:bCs/>
                              </w:rPr>
                            </w:pPr>
                            <w:r w:rsidRPr="00B67445">
                              <w:rPr>
                                <w:b/>
                                <w:bCs/>
                              </w:rPr>
                              <w:t xml:space="preserve">Law Clerk </w:t>
                            </w:r>
                          </w:p>
                          <w:p w14:paraId="23EB62AA" w14:textId="18758499" w:rsidR="00B67445" w:rsidRDefault="00B67445" w:rsidP="00B67445">
                            <w:pPr>
                              <w:pStyle w:val="ListBullet"/>
                              <w:numPr>
                                <w:ilvl w:val="0"/>
                                <w:numId w:val="0"/>
                              </w:numPr>
                              <w:jc w:val="left"/>
                            </w:pPr>
                            <w:r w:rsidRPr="00242C01">
                              <w:t>D.C. Public Defenders – Community Defeder Division, Washington D.C.</w:t>
                            </w:r>
                            <w:r>
                              <w:t xml:space="preserve"> </w:t>
                            </w:r>
                            <w:r w:rsidRPr="0065772F">
                              <w:t xml:space="preserve">| </w:t>
                            </w:r>
                            <w:r>
                              <w:t>May-Aug 2016</w:t>
                            </w:r>
                          </w:p>
                          <w:p w14:paraId="62F722E9" w14:textId="77777777" w:rsidR="00242C01" w:rsidRPr="00242C01" w:rsidRDefault="00242C01" w:rsidP="00242C01">
                            <w:pPr>
                              <w:pStyle w:val="ListBullet"/>
                              <w:numPr>
                                <w:ilvl w:val="0"/>
                                <w:numId w:val="10"/>
                              </w:numPr>
                            </w:pPr>
                            <w:r w:rsidRPr="00242C01">
                              <w:t>Re-organized a community organization collaborative and developed tools and frameworks for their sustained collaboration. </w:t>
                            </w:r>
                          </w:p>
                          <w:p w14:paraId="3E0328AD" w14:textId="77777777" w:rsidR="00242C01" w:rsidRPr="00242C01" w:rsidRDefault="00242C01" w:rsidP="00242C01">
                            <w:pPr>
                              <w:pStyle w:val="ListBullet"/>
                              <w:numPr>
                                <w:ilvl w:val="0"/>
                                <w:numId w:val="10"/>
                              </w:numPr>
                            </w:pPr>
                            <w:r w:rsidRPr="00242C01">
                              <w:t>Revised internal informational packets. </w:t>
                            </w:r>
                          </w:p>
                          <w:p w14:paraId="1A3C3B22" w14:textId="77777777" w:rsidR="00242C01" w:rsidRPr="00242C01" w:rsidRDefault="00242C01" w:rsidP="00242C01">
                            <w:pPr>
                              <w:pStyle w:val="ListBullet"/>
                              <w:numPr>
                                <w:ilvl w:val="0"/>
                                <w:numId w:val="10"/>
                              </w:numPr>
                            </w:pPr>
                            <w:r w:rsidRPr="00242C01">
                              <w:t>Represented clients for disciplinary hearings, with supervising attorney oversight.</w:t>
                            </w:r>
                          </w:p>
                          <w:p w14:paraId="59A21477" w14:textId="5531A7FE" w:rsidR="00564B85" w:rsidRDefault="00242C01" w:rsidP="00BC03FD">
                            <w:pPr>
                              <w:pStyle w:val="ListBullet"/>
                              <w:numPr>
                                <w:ilvl w:val="0"/>
                                <w:numId w:val="10"/>
                              </w:numPr>
                            </w:pPr>
                            <w:r w:rsidRPr="00242C01">
                              <w:t xml:space="preserve">Assisted clients with eligibility screening for record(s) sealing motions, parole early termination hearings, and answered requests for legal assistance.  </w:t>
                            </w:r>
                          </w:p>
                          <w:p w14:paraId="5C7E4ACA" w14:textId="77777777" w:rsidR="00242C01" w:rsidRDefault="00242C01" w:rsidP="00242C01">
                            <w:pPr>
                              <w:pStyle w:val="ListBullet"/>
                              <w:numPr>
                                <w:ilvl w:val="0"/>
                                <w:numId w:val="0"/>
                              </w:numPr>
                              <w:ind w:left="720"/>
                            </w:pPr>
                          </w:p>
                          <w:p w14:paraId="2D3FFCF8" w14:textId="4EC794BE" w:rsidR="00BC03FD" w:rsidRPr="00DB7C3E" w:rsidRDefault="00BC03FD" w:rsidP="00242C01">
                            <w:pPr>
                              <w:pStyle w:val="Heading2"/>
                              <w:spacing w:after="0"/>
                            </w:pPr>
                            <w:r>
                              <w:t>Community Benefit Coordinator &amp; AmeriCorps Vista</w:t>
                            </w:r>
                          </w:p>
                          <w:p w14:paraId="24A9DE75" w14:textId="14059655" w:rsidR="0045053D" w:rsidRDefault="00BC03FD" w:rsidP="00242C01">
                            <w:pPr>
                              <w:pStyle w:val="Heading3"/>
                              <w:spacing w:after="0"/>
                            </w:pPr>
                            <w:r>
                              <w:t>Mercy Health</w:t>
                            </w:r>
                            <w:r w:rsidR="000C2920">
                              <w:t xml:space="preserve"> – </w:t>
                            </w:r>
                            <w:r w:rsidR="00E41CA3">
                              <w:t xml:space="preserve">The </w:t>
                            </w:r>
                            <w:r w:rsidR="000C2920">
                              <w:t>Health Project</w:t>
                            </w:r>
                            <w:r w:rsidRPr="000B296B">
                              <w:t xml:space="preserve">, </w:t>
                            </w:r>
                            <w:r>
                              <w:t>Grand Rapids, MI</w:t>
                            </w:r>
                            <w:r w:rsidRPr="000B296B">
                              <w:t xml:space="preserve"> | 20</w:t>
                            </w:r>
                            <w:r>
                              <w:t>12-2015</w:t>
                            </w:r>
                          </w:p>
                          <w:p w14:paraId="21E747FB" w14:textId="114620E7" w:rsidR="00EE6A8E" w:rsidRDefault="00EE6A8E" w:rsidP="0045053D">
                            <w:pPr>
                              <w:pStyle w:val="ListBullet"/>
                            </w:pPr>
                            <w:r>
                              <w:t>Regional Liaison between</w:t>
                            </w:r>
                            <w:r w:rsidR="00751E58">
                              <w:t xml:space="preserve"> hospital</w:t>
                            </w:r>
                            <w:r w:rsidR="0040210F">
                              <w:t xml:space="preserve"> </w:t>
                            </w:r>
                            <w:r w:rsidR="00CE114D">
                              <w:t xml:space="preserve">Community Benefit </w:t>
                            </w:r>
                            <w:r w:rsidR="0040210F">
                              <w:t>systems.</w:t>
                            </w:r>
                            <w:r w:rsidR="00CB1F59">
                              <w:t xml:space="preserve"> </w:t>
                            </w:r>
                          </w:p>
                          <w:p w14:paraId="76FDDDA8" w14:textId="3AD2F02F" w:rsidR="0045053D" w:rsidRDefault="0045053D" w:rsidP="0045053D">
                            <w:pPr>
                              <w:pStyle w:val="ListBullet"/>
                            </w:pPr>
                            <w:r>
                              <w:t xml:space="preserve">Strategic planning </w:t>
                            </w:r>
                            <w:r w:rsidR="00AC4E86">
                              <w:t xml:space="preserve">and quality improvement </w:t>
                            </w:r>
                            <w:r>
                              <w:t>for Community Benefit Department</w:t>
                            </w:r>
                            <w:r w:rsidR="00AC4E86">
                              <w:t xml:space="preserve"> </w:t>
                            </w:r>
                            <w:r w:rsidR="000A4A41">
                              <w:t>O</w:t>
                            </w:r>
                            <w:r w:rsidR="00AC4E86">
                              <w:t xml:space="preserve">perations. </w:t>
                            </w:r>
                          </w:p>
                          <w:p w14:paraId="6E81C224" w14:textId="77777777" w:rsidR="006D1E30" w:rsidRDefault="006D1E30" w:rsidP="006D1E30">
                            <w:pPr>
                              <w:pStyle w:val="ListBullet"/>
                            </w:pPr>
                            <w:r>
                              <w:t xml:space="preserve">Developed AmeriCorps and Community Health Worker Programs. </w:t>
                            </w:r>
                          </w:p>
                          <w:p w14:paraId="40C11BA9" w14:textId="3F58E62C" w:rsidR="00EE6A8E" w:rsidRDefault="002D155C" w:rsidP="00EE6A8E">
                            <w:pPr>
                              <w:pStyle w:val="ListBullet"/>
                            </w:pPr>
                            <w:r>
                              <w:t xml:space="preserve">Supervised </w:t>
                            </w:r>
                            <w:r w:rsidR="00EE6A8E">
                              <w:t xml:space="preserve">AmeriCorps and Community Health Workers. </w:t>
                            </w:r>
                          </w:p>
                          <w:p w14:paraId="2EF60991" w14:textId="43616A49" w:rsidR="00EE6A8E" w:rsidRDefault="000A4A41" w:rsidP="00EE6A8E">
                            <w:pPr>
                              <w:pStyle w:val="ListBullet"/>
                            </w:pPr>
                            <w:r>
                              <w:t>Assisted</w:t>
                            </w:r>
                            <w:r w:rsidR="006D1E30">
                              <w:t xml:space="preserve"> in</w:t>
                            </w:r>
                            <w:r w:rsidR="00EE6A8E">
                              <w:t xml:space="preserve"> grant writing and compliance reports, including a HRSA audit.</w:t>
                            </w:r>
                          </w:p>
                          <w:p w14:paraId="2FD9CDE7" w14:textId="22EF76C3" w:rsidR="00EE6A8E" w:rsidRDefault="00EE6A8E" w:rsidP="00EE6A8E">
                            <w:pPr>
                              <w:pStyle w:val="ListBullet"/>
                            </w:pPr>
                            <w:r>
                              <w:t>Facilitated program development</w:t>
                            </w:r>
                            <w:r w:rsidR="00523376">
                              <w:t xml:space="preserve"> at </w:t>
                            </w:r>
                            <w:r>
                              <w:t>several Community Health Centers</w:t>
                            </w:r>
                            <w:r w:rsidR="00523376">
                              <w:t xml:space="preserve">, designated at </w:t>
                            </w:r>
                            <w:r>
                              <w:t xml:space="preserve">Federally Qualified Health Centers (FQHCs). </w:t>
                            </w:r>
                          </w:p>
                          <w:p w14:paraId="51BCE2AB" w14:textId="40B1852E" w:rsidR="00EE6A8E" w:rsidRDefault="00EE6A8E" w:rsidP="00EE6A8E">
                            <w:pPr>
                              <w:pStyle w:val="ListBullet"/>
                            </w:pPr>
                            <w:r>
                              <w:t xml:space="preserve">Lead Health Insurance Marketplace assistance teams with </w:t>
                            </w:r>
                            <w:r w:rsidR="003D6872">
                              <w:t xml:space="preserve">the </w:t>
                            </w:r>
                            <w:r>
                              <w:t xml:space="preserve">Affordable Care Act implementation. </w:t>
                            </w:r>
                          </w:p>
                          <w:p w14:paraId="492F0FDC" w14:textId="24D2445C" w:rsidR="00BC03FD" w:rsidRPr="00D24130" w:rsidRDefault="00EC7420" w:rsidP="00D24130">
                            <w:pPr>
                              <w:pStyle w:val="ListBullet"/>
                            </w:pPr>
                            <w:r>
                              <w:t>Mobilized staff</w:t>
                            </w:r>
                            <w:r w:rsidR="008D7449">
                              <w:t xml:space="preserve"> to</w:t>
                            </w:r>
                            <w:r>
                              <w:t xml:space="preserve"> assist in the coordination of </w:t>
                            </w:r>
                            <w:r w:rsidR="00EE6A8E">
                              <w:t xml:space="preserve">3 </w:t>
                            </w:r>
                            <w:r w:rsidR="00792B4F">
                              <w:t xml:space="preserve">county wide </w:t>
                            </w:r>
                            <w:r w:rsidR="00EE6A8E">
                              <w:t>Community Health Needs Assessments (CHNA’s)</w:t>
                            </w:r>
                            <w:r w:rsidR="008D7449"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B97D77" id="_x0000_s1032" type="#_x0000_t202" style="position:absolute;left:0;text-align:left;margin-left:32.65pt;margin-top:23.3pt;width:549.75pt;height:757.3pt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" filled="f" stroked="f">
                <v:textbox>
                  <w:txbxContent>
                    <w:p w14:paraId="07976864" w14:textId="12B3F0E2" w:rsidR="00487009" w:rsidRDefault="00BC03FD" w:rsidP="000941EA">
                      <w:pPr>
                        <w:pStyle w:val="Heading1"/>
                      </w:pPr>
                      <w:r w:rsidRPr="00F00D23">
                        <w:t>Work Experience</w:t>
                      </w:r>
                      <w:r>
                        <w:t xml:space="preserve"> Continued</w:t>
                      </w:r>
                    </w:p>
                    <w:p w14:paraId="2F05F8D9" w14:textId="77777777" w:rsidR="00564B85" w:rsidRDefault="00564B85" w:rsidP="00BC03FD">
                      <w:pPr>
                        <w:pStyle w:val="Heading2"/>
                      </w:pPr>
                    </w:p>
                    <w:p w14:paraId="244D82C6" w14:textId="1E72A486" w:rsidR="0048359F" w:rsidRDefault="0048359F" w:rsidP="00242C01">
                      <w:pPr>
                        <w:pStyle w:val="Heading2"/>
                        <w:spacing w:after="0"/>
                      </w:pPr>
                      <w:r>
                        <w:t>Law Clerk</w:t>
                      </w:r>
                    </w:p>
                    <w:p w14:paraId="75FD44FD" w14:textId="6B640AF6" w:rsidR="005264E0" w:rsidRDefault="0048359F" w:rsidP="00242C01">
                      <w:pPr>
                        <w:pStyle w:val="ListBullet"/>
                        <w:numPr>
                          <w:ilvl w:val="0"/>
                          <w:numId w:val="0"/>
                        </w:numPr>
                        <w:jc w:val="left"/>
                      </w:pPr>
                      <w:r>
                        <w:t>MacArthur</w:t>
                      </w:r>
                      <w:r w:rsidR="00427EA9">
                        <w:t xml:space="preserve"> Justice Center, St. Louis, MO </w:t>
                      </w:r>
                      <w:r w:rsidR="00427EA9" w:rsidRPr="0065772F">
                        <w:t xml:space="preserve">| </w:t>
                      </w:r>
                      <w:r w:rsidR="00A7759D">
                        <w:t>2016-2017</w:t>
                      </w:r>
                    </w:p>
                    <w:p w14:paraId="0A8C8B3B" w14:textId="677B066B" w:rsidR="00117D4B" w:rsidRDefault="00117D4B" w:rsidP="00117D4B">
                      <w:pPr>
                        <w:pStyle w:val="ListBullet"/>
                        <w:numPr>
                          <w:ilvl w:val="0"/>
                          <w:numId w:val="9"/>
                        </w:numPr>
                        <w:jc w:val="left"/>
                      </w:pPr>
                      <w:r>
                        <w:t>Provided legal research and general case management</w:t>
                      </w:r>
                      <w:r w:rsidR="00633F70">
                        <w:t xml:space="preserve">. </w:t>
                      </w:r>
                    </w:p>
                    <w:p w14:paraId="7DD23B97" w14:textId="4F91C65C" w:rsidR="00117D4B" w:rsidRDefault="00117D4B" w:rsidP="00CB1F59">
                      <w:pPr>
                        <w:pStyle w:val="ListBullet"/>
                        <w:numPr>
                          <w:ilvl w:val="0"/>
                          <w:numId w:val="9"/>
                        </w:numPr>
                        <w:jc w:val="left"/>
                      </w:pPr>
                      <w:r>
                        <w:t>Performed client interviews</w:t>
                      </w:r>
                      <w:r w:rsidR="00CB1F59">
                        <w:t xml:space="preserve"> and </w:t>
                      </w:r>
                      <w:r>
                        <w:t>scene investigations</w:t>
                      </w:r>
                      <w:r w:rsidR="00CB1F59">
                        <w:t xml:space="preserve">. </w:t>
                      </w:r>
                    </w:p>
                    <w:p w14:paraId="7D7FF1DE" w14:textId="35F42B5B" w:rsidR="0048359F" w:rsidRDefault="00117D4B" w:rsidP="00117D4B">
                      <w:pPr>
                        <w:pStyle w:val="ListBullet"/>
                        <w:numPr>
                          <w:ilvl w:val="0"/>
                          <w:numId w:val="9"/>
                        </w:numPr>
                        <w:jc w:val="left"/>
                      </w:pPr>
                      <w:r>
                        <w:t>Answered incoming phone calls and letters requesting legal assistance.</w:t>
                      </w:r>
                    </w:p>
                    <w:p w14:paraId="603550A5" w14:textId="77777777" w:rsidR="00B67445" w:rsidRPr="00B67445" w:rsidRDefault="00B67445" w:rsidP="00B67445">
                      <w:pPr>
                        <w:pStyle w:val="ListBullet"/>
                        <w:numPr>
                          <w:ilvl w:val="0"/>
                          <w:numId w:val="0"/>
                        </w:numPr>
                        <w:jc w:val="left"/>
                        <w:rPr>
                          <w:b/>
                          <w:bCs/>
                        </w:rPr>
                      </w:pPr>
                    </w:p>
                    <w:p w14:paraId="233B4E10" w14:textId="111F3471" w:rsidR="00B67445" w:rsidRDefault="00B67445" w:rsidP="00B67445">
                      <w:pPr>
                        <w:pStyle w:val="ListBullet"/>
                        <w:numPr>
                          <w:ilvl w:val="0"/>
                          <w:numId w:val="0"/>
                        </w:numPr>
                        <w:jc w:val="left"/>
                        <w:rPr>
                          <w:b/>
                          <w:bCs/>
                        </w:rPr>
                      </w:pPr>
                      <w:r w:rsidRPr="00B67445">
                        <w:rPr>
                          <w:b/>
                          <w:bCs/>
                        </w:rPr>
                        <w:t xml:space="preserve">Law Clerk </w:t>
                      </w:r>
                    </w:p>
                    <w:p w14:paraId="23EB62AA" w14:textId="18758499" w:rsidR="00B67445" w:rsidRDefault="00B67445" w:rsidP="00B67445">
                      <w:pPr>
                        <w:pStyle w:val="ListBullet"/>
                        <w:numPr>
                          <w:ilvl w:val="0"/>
                          <w:numId w:val="0"/>
                        </w:numPr>
                        <w:jc w:val="left"/>
                      </w:pPr>
                      <w:r w:rsidRPr="00242C01">
                        <w:t>D.C. Public Defenders – Community Defeder Division, Washington D.C.</w:t>
                      </w:r>
                      <w:r>
                        <w:t xml:space="preserve"> </w:t>
                      </w:r>
                      <w:r w:rsidRPr="0065772F">
                        <w:t xml:space="preserve">| </w:t>
                      </w:r>
                      <w:r>
                        <w:t>May-Aug 2016</w:t>
                      </w:r>
                    </w:p>
                    <w:p w14:paraId="62F722E9" w14:textId="77777777" w:rsidR="00242C01" w:rsidRPr="00242C01" w:rsidRDefault="00242C01" w:rsidP="00242C01">
                      <w:pPr>
                        <w:pStyle w:val="ListBullet"/>
                        <w:numPr>
                          <w:ilvl w:val="0"/>
                          <w:numId w:val="10"/>
                        </w:numPr>
                      </w:pPr>
                      <w:r w:rsidRPr="00242C01">
                        <w:t>Re-organized a community organization collaborative and developed tools and frameworks for their sustained collaboration. </w:t>
                      </w:r>
                    </w:p>
                    <w:p w14:paraId="3E0328AD" w14:textId="77777777" w:rsidR="00242C01" w:rsidRPr="00242C01" w:rsidRDefault="00242C01" w:rsidP="00242C01">
                      <w:pPr>
                        <w:pStyle w:val="ListBullet"/>
                        <w:numPr>
                          <w:ilvl w:val="0"/>
                          <w:numId w:val="10"/>
                        </w:numPr>
                      </w:pPr>
                      <w:r w:rsidRPr="00242C01">
                        <w:t>Revised internal informational packets. </w:t>
                      </w:r>
                    </w:p>
                    <w:p w14:paraId="1A3C3B22" w14:textId="77777777" w:rsidR="00242C01" w:rsidRPr="00242C01" w:rsidRDefault="00242C01" w:rsidP="00242C01">
                      <w:pPr>
                        <w:pStyle w:val="ListBullet"/>
                        <w:numPr>
                          <w:ilvl w:val="0"/>
                          <w:numId w:val="10"/>
                        </w:numPr>
                      </w:pPr>
                      <w:r w:rsidRPr="00242C01">
                        <w:t>Represented clients for disciplinary hearings, with supervising attorney oversight.</w:t>
                      </w:r>
                    </w:p>
                    <w:p w14:paraId="59A21477" w14:textId="5531A7FE" w:rsidR="00564B85" w:rsidRDefault="00242C01" w:rsidP="00BC03FD">
                      <w:pPr>
                        <w:pStyle w:val="ListBullet"/>
                        <w:numPr>
                          <w:ilvl w:val="0"/>
                          <w:numId w:val="10"/>
                        </w:numPr>
                      </w:pPr>
                      <w:r w:rsidRPr="00242C01">
                        <w:t xml:space="preserve">Assisted clients with eligibility screening for record(s) sealing motions, parole early termination hearings, and answered requests for legal assistance.  </w:t>
                      </w:r>
                    </w:p>
                    <w:p w14:paraId="5C7E4ACA" w14:textId="77777777" w:rsidR="00242C01" w:rsidRDefault="00242C01" w:rsidP="00242C01">
                      <w:pPr>
                        <w:pStyle w:val="ListBullet"/>
                        <w:numPr>
                          <w:ilvl w:val="0"/>
                          <w:numId w:val="0"/>
                        </w:numPr>
                        <w:ind w:left="720"/>
                      </w:pPr>
                    </w:p>
                    <w:p w14:paraId="2D3FFCF8" w14:textId="4EC794BE" w:rsidR="00BC03FD" w:rsidRPr="00DB7C3E" w:rsidRDefault="00BC03FD" w:rsidP="00242C01">
                      <w:pPr>
                        <w:pStyle w:val="Heading2"/>
                        <w:spacing w:after="0"/>
                      </w:pPr>
                      <w:r>
                        <w:t>Community Benefit Coordinator &amp; AmeriCorps Vista</w:t>
                      </w:r>
                    </w:p>
                    <w:p w14:paraId="24A9DE75" w14:textId="14059655" w:rsidR="0045053D" w:rsidRDefault="00BC03FD" w:rsidP="00242C01">
                      <w:pPr>
                        <w:pStyle w:val="Heading3"/>
                        <w:spacing w:after="0"/>
                      </w:pPr>
                      <w:r>
                        <w:t>Mercy Health</w:t>
                      </w:r>
                      <w:r w:rsidR="000C2920">
                        <w:t xml:space="preserve"> – </w:t>
                      </w:r>
                      <w:r w:rsidR="00E41CA3">
                        <w:t xml:space="preserve">The </w:t>
                      </w:r>
                      <w:r w:rsidR="000C2920">
                        <w:t>Health Project</w:t>
                      </w:r>
                      <w:r w:rsidRPr="000B296B">
                        <w:t xml:space="preserve">, </w:t>
                      </w:r>
                      <w:r>
                        <w:t>Grand Rapids, MI</w:t>
                      </w:r>
                      <w:r w:rsidRPr="000B296B">
                        <w:t xml:space="preserve"> | 20</w:t>
                      </w:r>
                      <w:r>
                        <w:t>12-2015</w:t>
                      </w:r>
                    </w:p>
                    <w:p w14:paraId="21E747FB" w14:textId="114620E7" w:rsidR="00EE6A8E" w:rsidRDefault="00EE6A8E" w:rsidP="0045053D">
                      <w:pPr>
                        <w:pStyle w:val="ListBullet"/>
                      </w:pPr>
                      <w:r>
                        <w:t>Regional Liaison between</w:t>
                      </w:r>
                      <w:r w:rsidR="00751E58">
                        <w:t xml:space="preserve"> hospital</w:t>
                      </w:r>
                      <w:r w:rsidR="0040210F">
                        <w:t xml:space="preserve"> </w:t>
                      </w:r>
                      <w:r w:rsidR="00CE114D">
                        <w:t xml:space="preserve">Community Benefit </w:t>
                      </w:r>
                      <w:r w:rsidR="0040210F">
                        <w:t>systems.</w:t>
                      </w:r>
                      <w:r w:rsidR="00CB1F59">
                        <w:t xml:space="preserve"> </w:t>
                      </w:r>
                    </w:p>
                    <w:p w14:paraId="76FDDDA8" w14:textId="3AD2F02F" w:rsidR="0045053D" w:rsidRDefault="0045053D" w:rsidP="0045053D">
                      <w:pPr>
                        <w:pStyle w:val="ListBullet"/>
                      </w:pPr>
                      <w:r>
                        <w:t xml:space="preserve">Strategic planning </w:t>
                      </w:r>
                      <w:r w:rsidR="00AC4E86">
                        <w:t xml:space="preserve">and quality improvement </w:t>
                      </w:r>
                      <w:r>
                        <w:t>for Community Benefit Department</w:t>
                      </w:r>
                      <w:r w:rsidR="00AC4E86">
                        <w:t xml:space="preserve"> </w:t>
                      </w:r>
                      <w:r w:rsidR="000A4A41">
                        <w:t>O</w:t>
                      </w:r>
                      <w:r w:rsidR="00AC4E86">
                        <w:t xml:space="preserve">perations. </w:t>
                      </w:r>
                    </w:p>
                    <w:p w14:paraId="6E81C224" w14:textId="77777777" w:rsidR="006D1E30" w:rsidRDefault="006D1E30" w:rsidP="006D1E30">
                      <w:pPr>
                        <w:pStyle w:val="ListBullet"/>
                      </w:pPr>
                      <w:r>
                        <w:t xml:space="preserve">Developed AmeriCorps and Community Health Worker Programs. </w:t>
                      </w:r>
                    </w:p>
                    <w:p w14:paraId="40C11BA9" w14:textId="3F58E62C" w:rsidR="00EE6A8E" w:rsidRDefault="002D155C" w:rsidP="00EE6A8E">
                      <w:pPr>
                        <w:pStyle w:val="ListBullet"/>
                      </w:pPr>
                      <w:r>
                        <w:t xml:space="preserve">Supervised </w:t>
                      </w:r>
                      <w:r w:rsidR="00EE6A8E">
                        <w:t xml:space="preserve">AmeriCorps and Community Health Workers. </w:t>
                      </w:r>
                    </w:p>
                    <w:p w14:paraId="2EF60991" w14:textId="43616A49" w:rsidR="00EE6A8E" w:rsidRDefault="000A4A41" w:rsidP="00EE6A8E">
                      <w:pPr>
                        <w:pStyle w:val="ListBullet"/>
                      </w:pPr>
                      <w:r>
                        <w:t>Assisted</w:t>
                      </w:r>
                      <w:r w:rsidR="006D1E30">
                        <w:t xml:space="preserve"> in</w:t>
                      </w:r>
                      <w:r w:rsidR="00EE6A8E">
                        <w:t xml:space="preserve"> grant writing and compliance reports, including a HRSA audit.</w:t>
                      </w:r>
                    </w:p>
                    <w:p w14:paraId="2FD9CDE7" w14:textId="22EF76C3" w:rsidR="00EE6A8E" w:rsidRDefault="00EE6A8E" w:rsidP="00EE6A8E">
                      <w:pPr>
                        <w:pStyle w:val="ListBullet"/>
                      </w:pPr>
                      <w:r>
                        <w:t>Facilitated program development</w:t>
                      </w:r>
                      <w:r w:rsidR="00523376">
                        <w:t xml:space="preserve"> at </w:t>
                      </w:r>
                      <w:r>
                        <w:t>several Community Health Centers</w:t>
                      </w:r>
                      <w:r w:rsidR="00523376">
                        <w:t xml:space="preserve">, designated at </w:t>
                      </w:r>
                      <w:r>
                        <w:t xml:space="preserve">Federally Qualified Health Centers (FQHCs). </w:t>
                      </w:r>
                    </w:p>
                    <w:p w14:paraId="51BCE2AB" w14:textId="40B1852E" w:rsidR="00EE6A8E" w:rsidRDefault="00EE6A8E" w:rsidP="00EE6A8E">
                      <w:pPr>
                        <w:pStyle w:val="ListBullet"/>
                      </w:pPr>
                      <w:r>
                        <w:t xml:space="preserve">Lead Health Insurance Marketplace assistance teams with </w:t>
                      </w:r>
                      <w:r w:rsidR="003D6872">
                        <w:t xml:space="preserve">the </w:t>
                      </w:r>
                      <w:r>
                        <w:t xml:space="preserve">Affordable Care Act implementation. </w:t>
                      </w:r>
                    </w:p>
                    <w:p w14:paraId="492F0FDC" w14:textId="24D2445C" w:rsidR="00BC03FD" w:rsidRPr="00D24130" w:rsidRDefault="00EC7420" w:rsidP="00D24130">
                      <w:pPr>
                        <w:pStyle w:val="ListBullet"/>
                      </w:pPr>
                      <w:r>
                        <w:t>Mobilized staff</w:t>
                      </w:r>
                      <w:r w:rsidR="008D7449">
                        <w:t xml:space="preserve"> to</w:t>
                      </w:r>
                      <w:r>
                        <w:t xml:space="preserve"> assist in the coordination of </w:t>
                      </w:r>
                      <w:r w:rsidR="00EE6A8E">
                        <w:t xml:space="preserve">3 </w:t>
                      </w:r>
                      <w:r w:rsidR="00792B4F">
                        <w:t xml:space="preserve">county wide </w:t>
                      </w:r>
                      <w:r w:rsidR="00EE6A8E">
                        <w:t>Community Health Needs Assessments (CHNA’s)</w:t>
                      </w:r>
                      <w:r w:rsidR="008D7449">
                        <w:t>.</w:t>
                      </w:r>
                    </w:p>
                  </w:txbxContent>
                </v:textbox>
                <w10:wrap type="square" anchorx="page" anchory="page"/>
                <w10:anchorlock/>
              </v:shape>
            </w:pict>
          </mc:Fallback>
        </mc:AlternateContent>
      </w:r>
    </w:p>
    <w:sectPr w:rsidR="0071059B" w:rsidSect="00701E1C">
      <w:footerReference w:type="default" r:id="rId25"/>
      <w:pgSz w:w="12240" w:h="15840" w:code="1"/>
      <w:pgMar w:top="720" w:right="720" w:bottom="720" w:left="720" w:header="70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E7F613" w14:textId="77777777" w:rsidR="008D1508" w:rsidRDefault="008D1508" w:rsidP="00BC03FD">
      <w:r>
        <w:separator/>
      </w:r>
    </w:p>
  </w:endnote>
  <w:endnote w:type="continuationSeparator" w:id="0">
    <w:p w14:paraId="3BFDA189" w14:textId="77777777" w:rsidR="008D1508" w:rsidRDefault="008D1508" w:rsidP="00BC03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8417311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F4CBD7E" w14:textId="7A4C8C14" w:rsidR="00855297" w:rsidRDefault="0085529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A7512B4" w14:textId="6ECBE3F3" w:rsidR="00BC03FD" w:rsidRPr="00534D5A" w:rsidRDefault="00BC03FD" w:rsidP="00534D5A">
    <w:pPr>
      <w:pStyle w:val="Footer"/>
      <w:jc w:val="center"/>
      <w:rPr>
        <w:color w:val="aut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15F94E" w14:textId="77777777" w:rsidR="008D1508" w:rsidRDefault="008D1508" w:rsidP="00BC03FD">
      <w:r>
        <w:separator/>
      </w:r>
    </w:p>
  </w:footnote>
  <w:footnote w:type="continuationSeparator" w:id="0">
    <w:p w14:paraId="477EA1D6" w14:textId="77777777" w:rsidR="008D1508" w:rsidRDefault="008D1508" w:rsidP="00BC03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D31EE2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3EAA5D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EE51AB"/>
    <w:multiLevelType w:val="multilevel"/>
    <w:tmpl w:val="C99C0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3B77DE"/>
    <w:multiLevelType w:val="multilevel"/>
    <w:tmpl w:val="C1546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C58419D"/>
    <w:multiLevelType w:val="multilevel"/>
    <w:tmpl w:val="A94A20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280752C"/>
    <w:multiLevelType w:val="hybridMultilevel"/>
    <w:tmpl w:val="A8A41582"/>
    <w:lvl w:ilvl="0" w:tplc="85382EB2">
      <w:start w:val="1"/>
      <w:numFmt w:val="bullet"/>
      <w:pStyle w:val="List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C10506"/>
    <w:multiLevelType w:val="multilevel"/>
    <w:tmpl w:val="EE00F5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7B758FC"/>
    <w:multiLevelType w:val="multilevel"/>
    <w:tmpl w:val="F8F80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44B679F"/>
    <w:multiLevelType w:val="hybridMultilevel"/>
    <w:tmpl w:val="3D9A9902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77679A6"/>
    <w:multiLevelType w:val="multilevel"/>
    <w:tmpl w:val="3D9A9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C467FF6"/>
    <w:multiLevelType w:val="multilevel"/>
    <w:tmpl w:val="BC9074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560C5384"/>
    <w:multiLevelType w:val="hybridMultilevel"/>
    <w:tmpl w:val="7E88A3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6193914"/>
    <w:multiLevelType w:val="multilevel"/>
    <w:tmpl w:val="D18A3E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5F8F4AC1"/>
    <w:multiLevelType w:val="hybridMultilevel"/>
    <w:tmpl w:val="386AA66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70A2FE1"/>
    <w:multiLevelType w:val="hybridMultilevel"/>
    <w:tmpl w:val="6402FD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9064E47"/>
    <w:multiLevelType w:val="multilevel"/>
    <w:tmpl w:val="5DDE9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29B7EE4"/>
    <w:multiLevelType w:val="multilevel"/>
    <w:tmpl w:val="86863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6306C9F"/>
    <w:multiLevelType w:val="hybridMultilevel"/>
    <w:tmpl w:val="B97A14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D3102F0"/>
    <w:multiLevelType w:val="multilevel"/>
    <w:tmpl w:val="A536B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47808914">
    <w:abstractNumId w:val="5"/>
  </w:num>
  <w:num w:numId="2" w16cid:durableId="505023288">
    <w:abstractNumId w:val="8"/>
  </w:num>
  <w:num w:numId="3" w16cid:durableId="313024574">
    <w:abstractNumId w:val="13"/>
  </w:num>
  <w:num w:numId="4" w16cid:durableId="1052733521">
    <w:abstractNumId w:val="1"/>
  </w:num>
  <w:num w:numId="5" w16cid:durableId="1824347043">
    <w:abstractNumId w:val="0"/>
  </w:num>
  <w:num w:numId="6" w16cid:durableId="238372136">
    <w:abstractNumId w:val="11"/>
  </w:num>
  <w:num w:numId="7" w16cid:durableId="2064519928">
    <w:abstractNumId w:val="14"/>
  </w:num>
  <w:num w:numId="8" w16cid:durableId="1227107857">
    <w:abstractNumId w:val="2"/>
  </w:num>
  <w:num w:numId="9" w16cid:durableId="204024557">
    <w:abstractNumId w:val="17"/>
  </w:num>
  <w:num w:numId="10" w16cid:durableId="498892322">
    <w:abstractNumId w:val="9"/>
  </w:num>
  <w:num w:numId="11" w16cid:durableId="1949464451">
    <w:abstractNumId w:val="10"/>
  </w:num>
  <w:num w:numId="12" w16cid:durableId="1456829433">
    <w:abstractNumId w:val="12"/>
  </w:num>
  <w:num w:numId="13" w16cid:durableId="441189157">
    <w:abstractNumId w:val="6"/>
  </w:num>
  <w:num w:numId="14" w16cid:durableId="1908569877">
    <w:abstractNumId w:val="3"/>
  </w:num>
  <w:num w:numId="15" w16cid:durableId="1779254643">
    <w:abstractNumId w:val="7"/>
  </w:num>
  <w:num w:numId="16" w16cid:durableId="1227303876">
    <w:abstractNumId w:val="4"/>
  </w:num>
  <w:num w:numId="17" w16cid:durableId="1324117335">
    <w:abstractNumId w:val="15"/>
  </w:num>
  <w:num w:numId="18" w16cid:durableId="1116873746">
    <w:abstractNumId w:val="18"/>
  </w:num>
  <w:num w:numId="19" w16cid:durableId="112480630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C1A"/>
    <w:rsid w:val="00036F36"/>
    <w:rsid w:val="000429E8"/>
    <w:rsid w:val="00053EFF"/>
    <w:rsid w:val="00075F13"/>
    <w:rsid w:val="000912F7"/>
    <w:rsid w:val="000941EA"/>
    <w:rsid w:val="000A49BF"/>
    <w:rsid w:val="000A4A41"/>
    <w:rsid w:val="000B296B"/>
    <w:rsid w:val="000B749A"/>
    <w:rsid w:val="000C0AAA"/>
    <w:rsid w:val="000C0EC5"/>
    <w:rsid w:val="000C2920"/>
    <w:rsid w:val="000C4B34"/>
    <w:rsid w:val="000E118B"/>
    <w:rsid w:val="000E476A"/>
    <w:rsid w:val="000E5EE4"/>
    <w:rsid w:val="000F27C0"/>
    <w:rsid w:val="00104F8F"/>
    <w:rsid w:val="00107CF6"/>
    <w:rsid w:val="00114E19"/>
    <w:rsid w:val="00117D4B"/>
    <w:rsid w:val="0012074D"/>
    <w:rsid w:val="00122C81"/>
    <w:rsid w:val="001317F0"/>
    <w:rsid w:val="00135D8F"/>
    <w:rsid w:val="00137B0A"/>
    <w:rsid w:val="0014478E"/>
    <w:rsid w:val="001458D1"/>
    <w:rsid w:val="00146516"/>
    <w:rsid w:val="001574C0"/>
    <w:rsid w:val="001675A2"/>
    <w:rsid w:val="001807EF"/>
    <w:rsid w:val="00184E82"/>
    <w:rsid w:val="00184EAC"/>
    <w:rsid w:val="00187545"/>
    <w:rsid w:val="00191B1C"/>
    <w:rsid w:val="001A4375"/>
    <w:rsid w:val="001A57EA"/>
    <w:rsid w:val="001B0230"/>
    <w:rsid w:val="001C21CF"/>
    <w:rsid w:val="001E501D"/>
    <w:rsid w:val="001F3A43"/>
    <w:rsid w:val="001F435B"/>
    <w:rsid w:val="0021183F"/>
    <w:rsid w:val="0021654B"/>
    <w:rsid w:val="00227257"/>
    <w:rsid w:val="00242C01"/>
    <w:rsid w:val="00257458"/>
    <w:rsid w:val="0027097E"/>
    <w:rsid w:val="002732BF"/>
    <w:rsid w:val="002822EB"/>
    <w:rsid w:val="00283B6C"/>
    <w:rsid w:val="002A38D2"/>
    <w:rsid w:val="002A4908"/>
    <w:rsid w:val="002D04D4"/>
    <w:rsid w:val="002D155C"/>
    <w:rsid w:val="002E432C"/>
    <w:rsid w:val="002F38E1"/>
    <w:rsid w:val="00307DA4"/>
    <w:rsid w:val="00307FD9"/>
    <w:rsid w:val="00313787"/>
    <w:rsid w:val="00313F69"/>
    <w:rsid w:val="00316D18"/>
    <w:rsid w:val="0032425B"/>
    <w:rsid w:val="00330B97"/>
    <w:rsid w:val="00343239"/>
    <w:rsid w:val="003577B6"/>
    <w:rsid w:val="0037036D"/>
    <w:rsid w:val="003905A5"/>
    <w:rsid w:val="00392634"/>
    <w:rsid w:val="003968D0"/>
    <w:rsid w:val="0039722B"/>
    <w:rsid w:val="003D10AC"/>
    <w:rsid w:val="003D16F8"/>
    <w:rsid w:val="003D346C"/>
    <w:rsid w:val="003D6872"/>
    <w:rsid w:val="003D7C4A"/>
    <w:rsid w:val="003E47EC"/>
    <w:rsid w:val="0040210F"/>
    <w:rsid w:val="00417814"/>
    <w:rsid w:val="00427EA9"/>
    <w:rsid w:val="00435DB8"/>
    <w:rsid w:val="0045053D"/>
    <w:rsid w:val="00462B41"/>
    <w:rsid w:val="0047020C"/>
    <w:rsid w:val="00473608"/>
    <w:rsid w:val="004747C9"/>
    <w:rsid w:val="0047484C"/>
    <w:rsid w:val="0048049B"/>
    <w:rsid w:val="0048159D"/>
    <w:rsid w:val="0048359F"/>
    <w:rsid w:val="00487009"/>
    <w:rsid w:val="004A64C2"/>
    <w:rsid w:val="004B4060"/>
    <w:rsid w:val="004B7823"/>
    <w:rsid w:val="004B79F8"/>
    <w:rsid w:val="004C0DB9"/>
    <w:rsid w:val="004C12FA"/>
    <w:rsid w:val="004C3A97"/>
    <w:rsid w:val="004C613F"/>
    <w:rsid w:val="004D6F57"/>
    <w:rsid w:val="004F3FAB"/>
    <w:rsid w:val="0050370C"/>
    <w:rsid w:val="00513D5E"/>
    <w:rsid w:val="00520ECD"/>
    <w:rsid w:val="00523376"/>
    <w:rsid w:val="005264E0"/>
    <w:rsid w:val="005278AB"/>
    <w:rsid w:val="00534D5A"/>
    <w:rsid w:val="0054304A"/>
    <w:rsid w:val="00553144"/>
    <w:rsid w:val="0055578F"/>
    <w:rsid w:val="00561A88"/>
    <w:rsid w:val="00564B85"/>
    <w:rsid w:val="0057727A"/>
    <w:rsid w:val="00580ECF"/>
    <w:rsid w:val="005920BD"/>
    <w:rsid w:val="005933EA"/>
    <w:rsid w:val="005B7AB0"/>
    <w:rsid w:val="005C09CB"/>
    <w:rsid w:val="005C5D15"/>
    <w:rsid w:val="005E1E31"/>
    <w:rsid w:val="005E2018"/>
    <w:rsid w:val="005E3220"/>
    <w:rsid w:val="005F73C2"/>
    <w:rsid w:val="0060396E"/>
    <w:rsid w:val="00603E3A"/>
    <w:rsid w:val="006046FD"/>
    <w:rsid w:val="00613FBC"/>
    <w:rsid w:val="00633F70"/>
    <w:rsid w:val="00643CF4"/>
    <w:rsid w:val="006517AF"/>
    <w:rsid w:val="0065772F"/>
    <w:rsid w:val="0066030E"/>
    <w:rsid w:val="00672E45"/>
    <w:rsid w:val="00680422"/>
    <w:rsid w:val="006844E4"/>
    <w:rsid w:val="00685681"/>
    <w:rsid w:val="006A1D0E"/>
    <w:rsid w:val="006B0506"/>
    <w:rsid w:val="006D00BB"/>
    <w:rsid w:val="006D1E30"/>
    <w:rsid w:val="006E15D5"/>
    <w:rsid w:val="006F040A"/>
    <w:rsid w:val="00700687"/>
    <w:rsid w:val="00701E1C"/>
    <w:rsid w:val="0071059B"/>
    <w:rsid w:val="0071485C"/>
    <w:rsid w:val="0073250A"/>
    <w:rsid w:val="007464FC"/>
    <w:rsid w:val="00751E58"/>
    <w:rsid w:val="007528C6"/>
    <w:rsid w:val="00772B75"/>
    <w:rsid w:val="00777246"/>
    <w:rsid w:val="00792211"/>
    <w:rsid w:val="00792B4F"/>
    <w:rsid w:val="007A33D2"/>
    <w:rsid w:val="007A3C8C"/>
    <w:rsid w:val="007A4441"/>
    <w:rsid w:val="007C5202"/>
    <w:rsid w:val="007D48D9"/>
    <w:rsid w:val="007E6D10"/>
    <w:rsid w:val="007F5746"/>
    <w:rsid w:val="00813B6C"/>
    <w:rsid w:val="00822208"/>
    <w:rsid w:val="008369F9"/>
    <w:rsid w:val="00855297"/>
    <w:rsid w:val="00862E37"/>
    <w:rsid w:val="00865454"/>
    <w:rsid w:val="00871E62"/>
    <w:rsid w:val="00873202"/>
    <w:rsid w:val="008734D7"/>
    <w:rsid w:val="008A3F05"/>
    <w:rsid w:val="008B2D8F"/>
    <w:rsid w:val="008C2667"/>
    <w:rsid w:val="008C27A8"/>
    <w:rsid w:val="008C4F4C"/>
    <w:rsid w:val="008C57C3"/>
    <w:rsid w:val="008D1508"/>
    <w:rsid w:val="008D2370"/>
    <w:rsid w:val="008D7449"/>
    <w:rsid w:val="00902DC9"/>
    <w:rsid w:val="0091762A"/>
    <w:rsid w:val="00917DA5"/>
    <w:rsid w:val="00925F68"/>
    <w:rsid w:val="00955278"/>
    <w:rsid w:val="00973CD0"/>
    <w:rsid w:val="0098790A"/>
    <w:rsid w:val="00992797"/>
    <w:rsid w:val="009A6A75"/>
    <w:rsid w:val="009A74DF"/>
    <w:rsid w:val="009D580B"/>
    <w:rsid w:val="009F697A"/>
    <w:rsid w:val="009F7DBF"/>
    <w:rsid w:val="00A06BAD"/>
    <w:rsid w:val="00A0757E"/>
    <w:rsid w:val="00A076D4"/>
    <w:rsid w:val="00A141B3"/>
    <w:rsid w:val="00A257E1"/>
    <w:rsid w:val="00A43764"/>
    <w:rsid w:val="00A4544A"/>
    <w:rsid w:val="00A75838"/>
    <w:rsid w:val="00A7759D"/>
    <w:rsid w:val="00AA2BA0"/>
    <w:rsid w:val="00AA749C"/>
    <w:rsid w:val="00AB7E1E"/>
    <w:rsid w:val="00AC4D65"/>
    <w:rsid w:val="00AC4E86"/>
    <w:rsid w:val="00AE050D"/>
    <w:rsid w:val="00AE338F"/>
    <w:rsid w:val="00AE3DA9"/>
    <w:rsid w:val="00AE646F"/>
    <w:rsid w:val="00B00999"/>
    <w:rsid w:val="00B03055"/>
    <w:rsid w:val="00B043F2"/>
    <w:rsid w:val="00B50867"/>
    <w:rsid w:val="00B55C57"/>
    <w:rsid w:val="00B65A85"/>
    <w:rsid w:val="00B67445"/>
    <w:rsid w:val="00B73AEA"/>
    <w:rsid w:val="00B76F2B"/>
    <w:rsid w:val="00B84E3B"/>
    <w:rsid w:val="00B877F0"/>
    <w:rsid w:val="00B971F3"/>
    <w:rsid w:val="00BA04E4"/>
    <w:rsid w:val="00BA1076"/>
    <w:rsid w:val="00BA1D73"/>
    <w:rsid w:val="00BB4AB2"/>
    <w:rsid w:val="00BC03FD"/>
    <w:rsid w:val="00BC4468"/>
    <w:rsid w:val="00BE7944"/>
    <w:rsid w:val="00BF7719"/>
    <w:rsid w:val="00C00E33"/>
    <w:rsid w:val="00C051E3"/>
    <w:rsid w:val="00C22867"/>
    <w:rsid w:val="00C60424"/>
    <w:rsid w:val="00CA589D"/>
    <w:rsid w:val="00CB159F"/>
    <w:rsid w:val="00CB1F59"/>
    <w:rsid w:val="00CB3B31"/>
    <w:rsid w:val="00CD54FE"/>
    <w:rsid w:val="00CE114D"/>
    <w:rsid w:val="00CE200A"/>
    <w:rsid w:val="00D142D5"/>
    <w:rsid w:val="00D210B0"/>
    <w:rsid w:val="00D24130"/>
    <w:rsid w:val="00D26857"/>
    <w:rsid w:val="00D31BC4"/>
    <w:rsid w:val="00D33367"/>
    <w:rsid w:val="00D5645F"/>
    <w:rsid w:val="00D617BE"/>
    <w:rsid w:val="00D6516C"/>
    <w:rsid w:val="00D920AB"/>
    <w:rsid w:val="00DB0633"/>
    <w:rsid w:val="00DD7C75"/>
    <w:rsid w:val="00DE2FFA"/>
    <w:rsid w:val="00DE3C1A"/>
    <w:rsid w:val="00DF528B"/>
    <w:rsid w:val="00E056F2"/>
    <w:rsid w:val="00E11CE8"/>
    <w:rsid w:val="00E41CA3"/>
    <w:rsid w:val="00E45628"/>
    <w:rsid w:val="00E55CC3"/>
    <w:rsid w:val="00E60BEA"/>
    <w:rsid w:val="00E70E94"/>
    <w:rsid w:val="00E724A0"/>
    <w:rsid w:val="00E90A09"/>
    <w:rsid w:val="00EB3841"/>
    <w:rsid w:val="00EC42AC"/>
    <w:rsid w:val="00EC7115"/>
    <w:rsid w:val="00EC7420"/>
    <w:rsid w:val="00EE6A8E"/>
    <w:rsid w:val="00EF6F27"/>
    <w:rsid w:val="00F00D23"/>
    <w:rsid w:val="00F01003"/>
    <w:rsid w:val="00F10588"/>
    <w:rsid w:val="00F151A3"/>
    <w:rsid w:val="00F15C83"/>
    <w:rsid w:val="00F2112E"/>
    <w:rsid w:val="00F26038"/>
    <w:rsid w:val="00F6163A"/>
    <w:rsid w:val="00F64F66"/>
    <w:rsid w:val="00F8068D"/>
    <w:rsid w:val="00F87FC9"/>
    <w:rsid w:val="00FC2AB0"/>
    <w:rsid w:val="00FE7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0B46F84"/>
  <w15:chartTrackingRefBased/>
  <w15:docId w15:val="{D1883D18-0CAB-438B-88F5-E978FF71C5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5297"/>
    <w:pPr>
      <w:spacing w:after="0" w:line="240" w:lineRule="auto"/>
      <w:jc w:val="both"/>
    </w:pPr>
    <w:rPr>
      <w:rFonts w:cs="Open Sans"/>
      <w:color w:val="747474" w:themeColor="background2" w:themeShade="80"/>
      <w:position w:val="8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0B296B"/>
    <w:pPr>
      <w:jc w:val="left"/>
      <w:outlineLvl w:val="0"/>
    </w:pPr>
    <w:rPr>
      <w:rFonts w:asciiTheme="majorHAnsi" w:hAnsiTheme="majorHAnsi"/>
      <w:b/>
      <w:caps/>
      <w:color w:val="000000" w:themeColor="text1"/>
      <w:spacing w:val="20"/>
      <w:kern w:val="48"/>
      <w:position w:val="9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qFormat/>
    <w:rsid w:val="0065772F"/>
    <w:pPr>
      <w:spacing w:after="80"/>
      <w:outlineLvl w:val="1"/>
    </w:pPr>
    <w:rPr>
      <w:rFonts w:asciiTheme="majorHAnsi" w:hAnsiTheme="majorHAnsi"/>
      <w:b/>
      <w:position w:val="9"/>
      <w:sz w:val="24"/>
    </w:rPr>
  </w:style>
  <w:style w:type="paragraph" w:styleId="Heading3">
    <w:name w:val="heading 3"/>
    <w:basedOn w:val="Normal"/>
    <w:next w:val="Normal"/>
    <w:link w:val="Heading3Char"/>
    <w:uiPriority w:val="9"/>
    <w:qFormat/>
    <w:rsid w:val="000B296B"/>
    <w:pPr>
      <w:spacing w:after="80"/>
      <w:outlineLvl w:val="2"/>
    </w:pPr>
    <w:rPr>
      <w:rFonts w:asciiTheme="majorHAnsi" w:hAnsiTheme="majorHAnsi"/>
      <w:position w:val="9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794C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F00D23"/>
    <w:pPr>
      <w:ind w:left="360"/>
    </w:pPr>
    <w:rPr>
      <w:rFonts w:asciiTheme="majorHAnsi" w:hAnsiTheme="majorHAnsi"/>
      <w:b/>
      <w:caps/>
      <w:color w:val="000000" w:themeColor="text1"/>
      <w:spacing w:val="20"/>
      <w:position w:val="0"/>
      <w:sz w:val="48"/>
      <w:szCs w:val="44"/>
    </w:rPr>
  </w:style>
  <w:style w:type="character" w:customStyle="1" w:styleId="TitleChar">
    <w:name w:val="Title Char"/>
    <w:basedOn w:val="DefaultParagraphFont"/>
    <w:link w:val="Title"/>
    <w:uiPriority w:val="10"/>
    <w:rsid w:val="00F00D23"/>
    <w:rPr>
      <w:rFonts w:asciiTheme="majorHAnsi" w:hAnsiTheme="majorHAnsi" w:cs="Open Sans"/>
      <w:b/>
      <w:caps/>
      <w:color w:val="000000" w:themeColor="text1"/>
      <w:spacing w:val="20"/>
      <w:sz w:val="48"/>
      <w:szCs w:val="44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F00D23"/>
    <w:pPr>
      <w:spacing w:after="160"/>
      <w:ind w:left="360"/>
      <w:jc w:val="left"/>
    </w:pPr>
    <w:rPr>
      <w:rFonts w:asciiTheme="majorHAnsi" w:hAnsiTheme="majorHAnsi"/>
      <w:caps/>
      <w:color w:val="3A3A3A" w:themeColor="background2" w:themeShade="40"/>
      <w:spacing w:val="80"/>
      <w:kern w:val="144"/>
      <w:position w:val="0"/>
      <w:sz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00D23"/>
    <w:rPr>
      <w:rFonts w:asciiTheme="majorHAnsi" w:hAnsiTheme="majorHAnsi" w:cs="Open Sans"/>
      <w:caps/>
      <w:color w:val="3A3A3A" w:themeColor="background2" w:themeShade="40"/>
      <w:spacing w:val="80"/>
      <w:kern w:val="144"/>
      <w:sz w:val="28"/>
      <w:szCs w:val="24"/>
      <w:lang w:val="en-US"/>
    </w:rPr>
  </w:style>
  <w:style w:type="paragraph" w:customStyle="1" w:styleId="Contactinfo">
    <w:name w:val="Contact info"/>
    <w:basedOn w:val="Normal"/>
    <w:qFormat/>
    <w:rsid w:val="00AE3DA9"/>
    <w:rPr>
      <w:position w:val="12"/>
      <w:szCs w:val="22"/>
    </w:rPr>
  </w:style>
  <w:style w:type="paragraph" w:styleId="Closing">
    <w:name w:val="Closing"/>
    <w:basedOn w:val="Normal"/>
    <w:link w:val="ClosingChar"/>
    <w:uiPriority w:val="99"/>
    <w:semiHidden/>
    <w:rsid w:val="0055578F"/>
  </w:style>
  <w:style w:type="character" w:customStyle="1" w:styleId="ClosingChar">
    <w:name w:val="Closing Char"/>
    <w:basedOn w:val="DefaultParagraphFont"/>
    <w:link w:val="Closing"/>
    <w:uiPriority w:val="99"/>
    <w:semiHidden/>
    <w:rsid w:val="00307FD9"/>
    <w:rPr>
      <w:rFonts w:cs="Open Sans"/>
      <w:color w:val="747474" w:themeColor="background2" w:themeShade="80"/>
      <w:position w:val="8"/>
      <w:sz w:val="24"/>
      <w:szCs w:val="24"/>
      <w:lang w:val="en-US"/>
    </w:rPr>
  </w:style>
  <w:style w:type="paragraph" w:styleId="Signature">
    <w:name w:val="Signature"/>
    <w:basedOn w:val="Normal"/>
    <w:link w:val="SignatureChar"/>
    <w:uiPriority w:val="99"/>
    <w:semiHidden/>
    <w:rsid w:val="0055578F"/>
  </w:style>
  <w:style w:type="character" w:customStyle="1" w:styleId="SignatureChar">
    <w:name w:val="Signature Char"/>
    <w:basedOn w:val="DefaultParagraphFont"/>
    <w:link w:val="Signature"/>
    <w:uiPriority w:val="99"/>
    <w:semiHidden/>
    <w:rsid w:val="00307FD9"/>
    <w:rPr>
      <w:rFonts w:cs="Open Sans"/>
      <w:color w:val="747474" w:themeColor="background2" w:themeShade="80"/>
      <w:position w:val="8"/>
      <w:sz w:val="24"/>
      <w:szCs w:val="24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0B296B"/>
    <w:rPr>
      <w:rFonts w:asciiTheme="majorHAnsi" w:hAnsiTheme="majorHAnsi" w:cs="Open Sans"/>
      <w:b/>
      <w:caps/>
      <w:color w:val="000000" w:themeColor="text1"/>
      <w:spacing w:val="20"/>
      <w:kern w:val="48"/>
      <w:position w:val="9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65772F"/>
    <w:rPr>
      <w:rFonts w:asciiTheme="majorHAnsi" w:hAnsiTheme="majorHAnsi" w:cs="Open Sans"/>
      <w:b/>
      <w:color w:val="747474" w:themeColor="background2" w:themeShade="80"/>
      <w:position w:val="9"/>
      <w:sz w:val="24"/>
      <w:szCs w:val="24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0B296B"/>
    <w:rPr>
      <w:rFonts w:asciiTheme="majorHAnsi" w:hAnsiTheme="majorHAnsi" w:cs="Open Sans"/>
      <w:color w:val="747474" w:themeColor="background2" w:themeShade="80"/>
      <w:position w:val="9"/>
      <w:lang w:val="en-US"/>
    </w:rPr>
  </w:style>
  <w:style w:type="paragraph" w:styleId="ListBullet">
    <w:name w:val="List Bullet"/>
    <w:basedOn w:val="Normal"/>
    <w:uiPriority w:val="99"/>
    <w:rsid w:val="000B296B"/>
    <w:pPr>
      <w:numPr>
        <w:numId w:val="1"/>
      </w:numPr>
    </w:pPr>
    <w:rPr>
      <w:position w:val="9"/>
      <w:szCs w:val="22"/>
    </w:rPr>
  </w:style>
  <w:style w:type="character" w:styleId="Emphasis">
    <w:name w:val="Emphasis"/>
    <w:basedOn w:val="DefaultParagraphFont"/>
    <w:uiPriority w:val="20"/>
    <w:qFormat/>
    <w:rsid w:val="0065772F"/>
    <w:rPr>
      <w:b/>
      <w:i w:val="0"/>
      <w:iCs/>
    </w:rPr>
  </w:style>
  <w:style w:type="paragraph" w:styleId="ListBullet2">
    <w:name w:val="List Bullet 2"/>
    <w:basedOn w:val="Normal"/>
    <w:uiPriority w:val="99"/>
    <w:rsid w:val="000B296B"/>
    <w:pPr>
      <w:numPr>
        <w:numId w:val="5"/>
      </w:numPr>
      <w:ind w:left="360"/>
      <w:contextualSpacing/>
    </w:pPr>
  </w:style>
  <w:style w:type="paragraph" w:customStyle="1" w:styleId="Smallspace">
    <w:name w:val="Small space"/>
    <w:basedOn w:val="Normal"/>
    <w:qFormat/>
    <w:rsid w:val="00AE3DA9"/>
    <w:rPr>
      <w:sz w:val="6"/>
    </w:rPr>
  </w:style>
  <w:style w:type="character" w:customStyle="1" w:styleId="Gray">
    <w:name w:val="Gray"/>
    <w:uiPriority w:val="1"/>
    <w:qFormat/>
    <w:rsid w:val="000B296B"/>
    <w:rPr>
      <w:color w:val="595959" w:themeColor="text1" w:themeTint="A6"/>
    </w:rPr>
  </w:style>
  <w:style w:type="character" w:styleId="Hyperlink">
    <w:name w:val="Hyperlink"/>
    <w:basedOn w:val="DefaultParagraphFont"/>
    <w:uiPriority w:val="99"/>
    <w:unhideWhenUsed/>
    <w:rsid w:val="00DE3C1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E3C1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BC03F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C03FD"/>
    <w:rPr>
      <w:rFonts w:cs="Open Sans"/>
      <w:color w:val="747474" w:themeColor="background2" w:themeShade="80"/>
      <w:position w:val="8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BC03F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C03FD"/>
    <w:rPr>
      <w:rFonts w:cs="Open Sans"/>
      <w:color w:val="747474" w:themeColor="background2" w:themeShade="80"/>
      <w:position w:val="8"/>
      <w:szCs w:val="24"/>
      <w:lang w:val="en-US"/>
    </w:rPr>
  </w:style>
  <w:style w:type="paragraph" w:styleId="NormalWeb">
    <w:name w:val="Normal (Web)"/>
    <w:basedOn w:val="Normal"/>
    <w:uiPriority w:val="99"/>
    <w:semiHidden/>
    <w:unhideWhenUsed/>
    <w:rsid w:val="001B0230"/>
    <w:rPr>
      <w:rFonts w:ascii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48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27229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788278361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2041591259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502893319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</w:divsChild>
    </w:div>
    <w:div w:id="61571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8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0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1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png"/><Relationship Id="rId18" Type="http://schemas.openxmlformats.org/officeDocument/2006/relationships/image" Target="media/image6.svg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image" Target="media/image9.png"/><Relationship Id="rId7" Type="http://schemas.openxmlformats.org/officeDocument/2006/relationships/settings" Target="settings.xml"/><Relationship Id="rId12" Type="http://schemas.openxmlformats.org/officeDocument/2006/relationships/hyperlink" Target="https://www.linkedin.com/in/%20crystal-lewis-4a009844" TargetMode="External"/><Relationship Id="rId17" Type="http://schemas.openxmlformats.org/officeDocument/2006/relationships/image" Target="media/image5.png"/><Relationship Id="rId25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image" Target="media/image4.svg"/><Relationship Id="rId20" Type="http://schemas.openxmlformats.org/officeDocument/2006/relationships/image" Target="media/image8.sv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linkedin.com/in/%20crystal-lewis-4a009844" TargetMode="External"/><Relationship Id="rId24" Type="http://schemas.openxmlformats.org/officeDocument/2006/relationships/image" Target="media/image12.png"/><Relationship Id="rId5" Type="http://schemas.openxmlformats.org/officeDocument/2006/relationships/numbering" Target="numbering.xml"/><Relationship Id="rId15" Type="http://schemas.openxmlformats.org/officeDocument/2006/relationships/image" Target="media/image3.png"/><Relationship Id="rId23" Type="http://schemas.openxmlformats.org/officeDocument/2006/relationships/image" Target="media/image11.png"/><Relationship Id="rId10" Type="http://schemas.openxmlformats.org/officeDocument/2006/relationships/endnotes" Target="endnotes.xml"/><Relationship Id="rId19" Type="http://schemas.openxmlformats.org/officeDocument/2006/relationships/image" Target="media/image7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2.svg"/><Relationship Id="rId22" Type="http://schemas.openxmlformats.org/officeDocument/2006/relationships/image" Target="media/image10.png"/><Relationship Id="rId27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ewis.3358\AppData\Roaming\Microsoft\Templates\Simple%20senior%20software%20engineer%20resume.dotx" TargetMode="External"/></Relationships>
</file>

<file path=word/theme/theme1.xml><?xml version="1.0" encoding="utf-8"?>
<a:theme xmlns:a="http://schemas.openxmlformats.org/drawingml/2006/main" name="Office Theme">
  <a:themeElements>
    <a:clrScheme name="Professional Blu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002C56"/>
      </a:accent1>
      <a:accent2>
        <a:srgbClr val="7FA0F7"/>
      </a:accent2>
      <a:accent3>
        <a:srgbClr val="0043F1"/>
      </a:accent3>
      <a:accent4>
        <a:srgbClr val="EAEAEA"/>
      </a:accent4>
      <a:accent5>
        <a:srgbClr val="F2F3F3"/>
      </a:accent5>
      <a:accent6>
        <a:srgbClr val="D5DCE4"/>
      </a:accent6>
      <a:hlink>
        <a:srgbClr val="467886"/>
      </a:hlink>
      <a:folHlink>
        <a:srgbClr val="96607D"/>
      </a:folHlink>
    </a:clrScheme>
    <a:fontScheme name="Custom 11">
      <a:majorFont>
        <a:latin typeface="Source Sans pro"/>
        <a:ea typeface=""/>
        <a:cs typeface=""/>
      </a:majorFont>
      <a:minorFont>
        <a:latin typeface="Source sans pr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30" ma:contentTypeDescription="Create a new document." ma:contentTypeScope="" ma:versionID="cec0622158e8f13124e9e8fd4de31bd1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3b52f30ab005d15df08657af532e6e38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  <xsd:element ref="ns2:MediaServiceSearchProperties" minOccurs="0"/>
                <xsd:element ref="ns2:MediaServiceDocTags" minOccurs="0"/>
                <xsd:element ref="ns2:MediaServiceObjectDetectorVersions" minOccurs="0"/>
                <xsd:element ref="ns2:MediaServiceSystemTag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hidden="true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hidden="tru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hidden="true" ma:internalName="Background" ma:readOnly="false">
      <xsd:simpleType>
        <xsd:restriction base="dms:Boolean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ocTags" ma:index="30" nillable="true" ma:displayName="MediaServiceDocTags" ma:hidden="true" ma:internalName="MediaServiceDocTags" ma:readOnly="true">
      <xsd:simpleType>
        <xsd:restriction base="dms:Note"/>
      </xsd:simpleType>
    </xsd:element>
    <xsd:element name="MediaServiceObjectDetectorVersions" ma:index="3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3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BillingMetadata" ma:index="33" nillable="true" ma:displayName="MediaServiceBillingMetadata" ma:hidden="true" ma:internalName="MediaServiceBillingMetadata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230e9df3-be65-4c73-a93b-d1236ebd677e" xsi:nil="true"/>
    <ImageTagsTaxHTField xmlns="71af3243-3dd4-4a8d-8c0d-dd76da1f02a5">
      <Terms xmlns="http://schemas.microsoft.com/office/infopath/2007/PartnerControls"/>
    </ImageTagsTaxHTField>
    <Image xmlns="71af3243-3dd4-4a8d-8c0d-dd76da1f02a5">
      <Url xsi:nil="true"/>
      <Description xsi:nil="true"/>
    </Image>
    <Status xmlns="71af3243-3dd4-4a8d-8c0d-dd76da1f02a5">Not started</Status>
    <Background xmlns="71af3243-3dd4-4a8d-8c0d-dd76da1f02a5">false</Background>
    <MediaServiceKeyPoints xmlns="71af3243-3dd4-4a8d-8c0d-dd76da1f02a5" xsi:nil="true"/>
    <SharedWithUsers xmlns="16c05727-aa75-4e4a-9b5f-8a80a1165891">
      <UserInfo>
        <DisplayName/>
        <AccountId xsi:nil="true"/>
        <AccountType/>
      </UserInfo>
    </SharedWithUsers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D1FAD4F-D6E5-4938-BEDF-CF8A6D29F4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3777CDB-9867-40F2-9BF9-CB60FF0B9A75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230e9df3-be65-4c73-a93b-d1236ebd677e"/>
    <ds:schemaRef ds:uri="71af3243-3dd4-4a8d-8c0d-dd76da1f02a5"/>
    <ds:schemaRef ds:uri="16c05727-aa75-4e4a-9b5f-8a80a1165891"/>
  </ds:schemaRefs>
</ds:datastoreItem>
</file>

<file path=customXml/itemProps3.xml><?xml version="1.0" encoding="utf-8"?>
<ds:datastoreItem xmlns:ds="http://schemas.openxmlformats.org/officeDocument/2006/customXml" ds:itemID="{8149D908-B78F-43EA-9FB3-6D18D4F5E8B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2AF9E0A-AFA7-42B2-ACC9-13B47C410593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/>
</file>

<file path=docProps/app.xml><?xml version="1.0" encoding="utf-8"?>
<Properties xmlns="http://schemas.openxmlformats.org/officeDocument/2006/extended-properties" xmlns:vt="http://schemas.openxmlformats.org/officeDocument/2006/docPropsVTypes">
  <Template>Simple senior software engineer resume</Template>
  <TotalTime>5</TotalTime>
  <Pages>2</Pages>
  <Words>67</Words>
  <Characters>384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Lewis, Crystal</dc:creator>
  <cp:keywords/>
  <dc:description/>
  <cp:lastModifiedBy>Lewis, Crystal</cp:lastModifiedBy>
  <cp:revision>4</cp:revision>
  <cp:lastPrinted>2023-05-10T08:16:00Z</cp:lastPrinted>
  <dcterms:created xsi:type="dcterms:W3CDTF">2025-07-03T21:00:00Z</dcterms:created>
  <dcterms:modified xsi:type="dcterms:W3CDTF">2025-07-06T19:35:00Z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  <property fmtid="{D5CDD505-2E9C-101B-9397-08002B2CF9AE}" pid="3" name="MediaServiceImageTags">
    <vt:lpwstr/>
  </property>
  <property fmtid="{D5CDD505-2E9C-101B-9397-08002B2CF9AE}" pid="4" name="Order">
    <vt:r8>5356700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TemplateUrl">
    <vt:lpwstr/>
  </property>
  <property fmtid="{D5CDD505-2E9C-101B-9397-08002B2CF9AE}" pid="8" name="ComplianceAssetId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